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03947" w:rsidRDefault="000E183C" w:rsidP="00F30609">
      <w:pPr>
        <w:pStyle w:val="Default"/>
        <w:spacing w:beforeLines="50" w:before="156"/>
        <w:jc w:val="center"/>
        <w:rPr>
          <w:rFonts w:ascii="微软雅黑" w:eastAsia="微软雅黑" w:hAnsi="微软雅黑" w:cs="Times New Roman"/>
          <w:b/>
          <w:color w:val="auto"/>
          <w:sz w:val="28"/>
          <w:szCs w:val="28"/>
          <w:lang w:eastAsia="zh-CN"/>
        </w:rPr>
      </w:pPr>
      <w:bookmarkStart w:id="0" w:name="_GoBack"/>
      <w:bookmarkEnd w:id="0"/>
      <w:r w:rsidRPr="000E183C">
        <w:rPr>
          <w:rFonts w:ascii="微软雅黑" w:eastAsia="微软雅黑" w:hAnsi="微软雅黑" w:cs="Times New Roman" w:hint="eastAsia"/>
          <w:b/>
          <w:color w:val="auto"/>
          <w:sz w:val="28"/>
          <w:szCs w:val="28"/>
          <w:lang w:eastAsia="zh-CN"/>
        </w:rPr>
        <w:t>第十二届土力学及岩土工程学术大会</w:t>
      </w:r>
      <w:r>
        <w:rPr>
          <w:rFonts w:ascii="微软雅黑" w:eastAsia="微软雅黑" w:hAnsi="微软雅黑" w:cs="Times New Roman" w:hint="eastAsia"/>
          <w:b/>
          <w:color w:val="auto"/>
          <w:sz w:val="28"/>
          <w:szCs w:val="28"/>
          <w:lang w:eastAsia="zh-CN"/>
        </w:rPr>
        <w:t>参</w:t>
      </w:r>
      <w:r w:rsidR="00603947" w:rsidRPr="00701B8C">
        <w:rPr>
          <w:rFonts w:ascii="微软雅黑" w:eastAsia="微软雅黑" w:hAnsi="微软雅黑" w:cs="Times New Roman" w:hint="eastAsia"/>
          <w:b/>
          <w:color w:val="auto"/>
          <w:sz w:val="28"/>
          <w:szCs w:val="28"/>
          <w:lang w:eastAsia="zh-CN"/>
        </w:rPr>
        <w:t>会回执</w:t>
      </w:r>
    </w:p>
    <w:tbl>
      <w:tblPr>
        <w:tblW w:w="91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91"/>
        <w:gridCol w:w="714"/>
        <w:gridCol w:w="1275"/>
        <w:gridCol w:w="1269"/>
        <w:gridCol w:w="941"/>
        <w:gridCol w:w="902"/>
        <w:gridCol w:w="852"/>
        <w:gridCol w:w="804"/>
        <w:gridCol w:w="851"/>
      </w:tblGrid>
      <w:tr w:rsidR="000E183C" w:rsidRPr="00F30609" w:rsidTr="00666DAD">
        <w:trPr>
          <w:trHeight w:val="20"/>
          <w:jc w:val="center"/>
        </w:trPr>
        <w:tc>
          <w:tcPr>
            <w:tcW w:w="1591" w:type="dxa"/>
            <w:vMerge w:val="restart"/>
            <w:vAlign w:val="center"/>
          </w:tcPr>
          <w:p w:rsidR="000E183C" w:rsidRPr="00F30609" w:rsidRDefault="00F30609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参会</w:t>
            </w:r>
            <w:r w:rsidR="000E183C" w:rsidRPr="00F30609">
              <w:rPr>
                <w:rFonts w:asciiTheme="minorEastAsia" w:eastAsiaTheme="minorEastAsia" w:hAnsiTheme="minorEastAsia" w:hint="eastAsia"/>
                <w:sz w:val="24"/>
              </w:rPr>
              <w:t>人员</w:t>
            </w:r>
          </w:p>
          <w:p w:rsidR="000E183C" w:rsidRPr="00F30609" w:rsidRDefault="000E183C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30609">
              <w:rPr>
                <w:rFonts w:asciiTheme="minorEastAsia" w:eastAsiaTheme="minorEastAsia" w:hAnsiTheme="minorEastAsia" w:hint="eastAsia"/>
                <w:sz w:val="24"/>
              </w:rPr>
              <w:t>姓名</w:t>
            </w:r>
          </w:p>
        </w:tc>
        <w:tc>
          <w:tcPr>
            <w:tcW w:w="714" w:type="dxa"/>
            <w:vMerge w:val="restart"/>
            <w:vAlign w:val="center"/>
          </w:tcPr>
          <w:p w:rsidR="000E183C" w:rsidRPr="00F30609" w:rsidRDefault="000E183C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30609">
              <w:rPr>
                <w:rFonts w:asciiTheme="minorEastAsia" w:eastAsiaTheme="minorEastAsia" w:hAnsiTheme="minorEastAsia" w:hint="eastAsia"/>
                <w:sz w:val="24"/>
              </w:rPr>
              <w:t>性别</w:t>
            </w:r>
          </w:p>
        </w:tc>
        <w:tc>
          <w:tcPr>
            <w:tcW w:w="1275" w:type="dxa"/>
            <w:vMerge w:val="restart"/>
            <w:vAlign w:val="center"/>
          </w:tcPr>
          <w:p w:rsidR="000E183C" w:rsidRPr="00F30609" w:rsidRDefault="00666DAD" w:rsidP="00666DAD">
            <w:pPr>
              <w:snapToGrid w:val="0"/>
              <w:spacing w:line="300" w:lineRule="auto"/>
              <w:ind w:leftChars="-50" w:left="-105" w:rightChars="-50" w:right="-105"/>
              <w:jc w:val="center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职称/</w:t>
            </w:r>
            <w:r w:rsidR="000E183C" w:rsidRPr="00F30609">
              <w:rPr>
                <w:rFonts w:asciiTheme="minorEastAsia" w:eastAsiaTheme="minorEastAsia" w:hAnsiTheme="minorEastAsia" w:hint="eastAsia"/>
                <w:sz w:val="24"/>
              </w:rPr>
              <w:t>职务</w:t>
            </w:r>
          </w:p>
        </w:tc>
        <w:tc>
          <w:tcPr>
            <w:tcW w:w="5619" w:type="dxa"/>
            <w:gridSpan w:val="6"/>
            <w:vAlign w:val="center"/>
          </w:tcPr>
          <w:p w:rsidR="000E183C" w:rsidRPr="00F30609" w:rsidRDefault="000E183C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30609">
              <w:rPr>
                <w:rFonts w:asciiTheme="minorEastAsia" w:eastAsiaTheme="minorEastAsia" w:hAnsiTheme="minorEastAsia" w:hint="eastAsia"/>
                <w:sz w:val="24"/>
              </w:rPr>
              <w:t>住宿要求（请在相应栏内划“</w:t>
            </w:r>
            <w:r w:rsidRPr="00F30609">
              <w:rPr>
                <w:rFonts w:asciiTheme="minorEastAsia" w:eastAsiaTheme="minorEastAsia" w:hAnsiTheme="minorEastAsia" w:cs="Arial Unicode MS" w:hint="eastAsia"/>
                <w:sz w:val="24"/>
              </w:rPr>
              <w:t>√</w:t>
            </w:r>
            <w:r w:rsidRPr="00F30609">
              <w:rPr>
                <w:rFonts w:asciiTheme="minorEastAsia" w:eastAsiaTheme="minorEastAsia" w:hAnsiTheme="minorEastAsia" w:hint="eastAsia"/>
                <w:sz w:val="24"/>
              </w:rPr>
              <w:t>”）</w:t>
            </w:r>
          </w:p>
        </w:tc>
      </w:tr>
      <w:tr w:rsidR="000E183C" w:rsidRPr="00F30609" w:rsidTr="00666DAD">
        <w:trPr>
          <w:trHeight w:val="20"/>
          <w:jc w:val="center"/>
        </w:trPr>
        <w:tc>
          <w:tcPr>
            <w:tcW w:w="1591" w:type="dxa"/>
            <w:vMerge/>
            <w:vAlign w:val="center"/>
          </w:tcPr>
          <w:p w:rsidR="000E183C" w:rsidRPr="00F30609" w:rsidRDefault="000E183C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32"/>
                <w:szCs w:val="32"/>
              </w:rPr>
            </w:pPr>
          </w:p>
        </w:tc>
        <w:tc>
          <w:tcPr>
            <w:tcW w:w="714" w:type="dxa"/>
            <w:vMerge/>
            <w:vAlign w:val="center"/>
          </w:tcPr>
          <w:p w:rsidR="000E183C" w:rsidRPr="00F30609" w:rsidRDefault="000E183C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32"/>
                <w:szCs w:val="32"/>
              </w:rPr>
            </w:pPr>
          </w:p>
        </w:tc>
        <w:tc>
          <w:tcPr>
            <w:tcW w:w="1275" w:type="dxa"/>
            <w:vMerge/>
            <w:vAlign w:val="center"/>
          </w:tcPr>
          <w:p w:rsidR="000E183C" w:rsidRPr="00F30609" w:rsidRDefault="000E183C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32"/>
                <w:szCs w:val="32"/>
              </w:rPr>
            </w:pPr>
          </w:p>
        </w:tc>
        <w:tc>
          <w:tcPr>
            <w:tcW w:w="2210" w:type="dxa"/>
            <w:gridSpan w:val="2"/>
            <w:vAlign w:val="center"/>
          </w:tcPr>
          <w:p w:rsidR="00096759" w:rsidRPr="00F30609" w:rsidRDefault="000E183C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</w:rPr>
            </w:pPr>
            <w:r w:rsidRPr="00F30609">
              <w:rPr>
                <w:rFonts w:asciiTheme="minorEastAsia" w:eastAsiaTheme="minorEastAsia" w:hAnsiTheme="minorEastAsia" w:hint="eastAsia"/>
              </w:rPr>
              <w:t>光大会展中心酒店</w:t>
            </w:r>
          </w:p>
          <w:p w:rsidR="000E183C" w:rsidRPr="00F30609" w:rsidRDefault="000E183C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32"/>
                <w:szCs w:val="32"/>
              </w:rPr>
            </w:pPr>
            <w:r w:rsidRPr="00F30609">
              <w:rPr>
                <w:rFonts w:asciiTheme="minorEastAsia" w:eastAsiaTheme="minorEastAsia" w:hAnsiTheme="minorEastAsia" w:hint="eastAsia"/>
              </w:rPr>
              <w:t>450元/日</w:t>
            </w:r>
          </w:p>
        </w:tc>
        <w:tc>
          <w:tcPr>
            <w:tcW w:w="1754" w:type="dxa"/>
            <w:gridSpan w:val="2"/>
            <w:vAlign w:val="center"/>
          </w:tcPr>
          <w:p w:rsidR="000E183C" w:rsidRPr="00F30609" w:rsidRDefault="000E183C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</w:rPr>
            </w:pPr>
            <w:r w:rsidRPr="00F30609">
              <w:rPr>
                <w:rFonts w:asciiTheme="minorEastAsia" w:eastAsiaTheme="minorEastAsia" w:hAnsiTheme="minorEastAsia" w:hint="eastAsia"/>
              </w:rPr>
              <w:t>田林宾馆</w:t>
            </w:r>
          </w:p>
          <w:p w:rsidR="000E183C" w:rsidRPr="00F30609" w:rsidRDefault="000E183C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32"/>
                <w:szCs w:val="32"/>
              </w:rPr>
            </w:pPr>
            <w:r w:rsidRPr="00F30609">
              <w:rPr>
                <w:rFonts w:asciiTheme="minorEastAsia" w:eastAsiaTheme="minorEastAsia" w:hAnsiTheme="minorEastAsia"/>
              </w:rPr>
              <w:t>380</w:t>
            </w:r>
            <w:r w:rsidRPr="00F30609">
              <w:rPr>
                <w:rFonts w:asciiTheme="minorEastAsia" w:eastAsiaTheme="minorEastAsia" w:hAnsiTheme="minorEastAsia" w:hint="eastAsia"/>
              </w:rPr>
              <w:t>元/日</w:t>
            </w:r>
          </w:p>
        </w:tc>
        <w:tc>
          <w:tcPr>
            <w:tcW w:w="1655" w:type="dxa"/>
            <w:gridSpan w:val="2"/>
            <w:vAlign w:val="center"/>
          </w:tcPr>
          <w:p w:rsidR="000E183C" w:rsidRPr="00F30609" w:rsidRDefault="000E183C" w:rsidP="00F30609">
            <w:pPr>
              <w:pStyle w:val="Default"/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21"/>
                <w:lang w:val="en-US"/>
              </w:rPr>
            </w:pPr>
            <w:r w:rsidRPr="00F30609">
              <w:rPr>
                <w:rFonts w:asciiTheme="minorEastAsia" w:eastAsiaTheme="minorEastAsia" w:hAnsiTheme="minorEastAsia" w:cs="Times New Roman" w:hint="eastAsia"/>
                <w:color w:val="auto"/>
                <w:kern w:val="2"/>
                <w:sz w:val="21"/>
                <w:lang w:val="en-US" w:eastAsia="zh-CN"/>
              </w:rPr>
              <w:t>上勤假日宾馆：</w:t>
            </w:r>
            <w:r w:rsidRPr="00F30609">
              <w:rPr>
                <w:rFonts w:asciiTheme="minorEastAsia" w:eastAsiaTheme="minorEastAsia" w:hAnsiTheme="minorEastAsia" w:cs="Times New Roman"/>
                <w:color w:val="auto"/>
                <w:kern w:val="2"/>
                <w:sz w:val="21"/>
                <w:lang w:val="en-US" w:eastAsia="zh-CN"/>
              </w:rPr>
              <w:t>280</w:t>
            </w:r>
            <w:r w:rsidRPr="00F30609">
              <w:rPr>
                <w:rFonts w:asciiTheme="minorEastAsia" w:eastAsiaTheme="minorEastAsia" w:hAnsiTheme="minorEastAsia" w:cs="Times New Roman" w:hint="eastAsia"/>
                <w:color w:val="auto"/>
                <w:kern w:val="2"/>
                <w:sz w:val="21"/>
                <w:lang w:val="en-US" w:eastAsia="zh-CN"/>
              </w:rPr>
              <w:t>元/日</w:t>
            </w:r>
          </w:p>
        </w:tc>
      </w:tr>
      <w:tr w:rsidR="000E183C" w:rsidRPr="00F30609" w:rsidTr="00666DAD">
        <w:trPr>
          <w:trHeight w:val="20"/>
          <w:jc w:val="center"/>
        </w:trPr>
        <w:tc>
          <w:tcPr>
            <w:tcW w:w="1591" w:type="dxa"/>
            <w:vMerge/>
            <w:vAlign w:val="center"/>
          </w:tcPr>
          <w:p w:rsidR="000E183C" w:rsidRPr="00F30609" w:rsidRDefault="000E183C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32"/>
                <w:szCs w:val="32"/>
              </w:rPr>
            </w:pPr>
          </w:p>
        </w:tc>
        <w:tc>
          <w:tcPr>
            <w:tcW w:w="714" w:type="dxa"/>
            <w:vMerge/>
            <w:vAlign w:val="center"/>
          </w:tcPr>
          <w:p w:rsidR="000E183C" w:rsidRPr="00F30609" w:rsidRDefault="000E183C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32"/>
                <w:szCs w:val="32"/>
              </w:rPr>
            </w:pPr>
          </w:p>
        </w:tc>
        <w:tc>
          <w:tcPr>
            <w:tcW w:w="1275" w:type="dxa"/>
            <w:vMerge/>
            <w:vAlign w:val="center"/>
          </w:tcPr>
          <w:p w:rsidR="000E183C" w:rsidRPr="00F30609" w:rsidRDefault="000E183C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32"/>
                <w:szCs w:val="32"/>
              </w:rPr>
            </w:pPr>
          </w:p>
        </w:tc>
        <w:tc>
          <w:tcPr>
            <w:tcW w:w="1269" w:type="dxa"/>
            <w:vAlign w:val="center"/>
          </w:tcPr>
          <w:p w:rsidR="000E183C" w:rsidRPr="00F30609" w:rsidRDefault="000E183C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</w:rPr>
            </w:pPr>
            <w:r w:rsidRPr="00F30609">
              <w:rPr>
                <w:rFonts w:asciiTheme="minorEastAsia" w:eastAsiaTheme="minorEastAsia" w:hAnsiTheme="minorEastAsia" w:hint="eastAsia"/>
              </w:rPr>
              <w:t>单间</w:t>
            </w:r>
          </w:p>
        </w:tc>
        <w:tc>
          <w:tcPr>
            <w:tcW w:w="941" w:type="dxa"/>
            <w:vAlign w:val="center"/>
          </w:tcPr>
          <w:p w:rsidR="000E183C" w:rsidRPr="00F30609" w:rsidRDefault="000E183C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</w:rPr>
            </w:pPr>
            <w:proofErr w:type="gramStart"/>
            <w:r w:rsidRPr="00F30609">
              <w:rPr>
                <w:rFonts w:asciiTheme="minorEastAsia" w:eastAsiaTheme="minorEastAsia" w:hAnsiTheme="minorEastAsia" w:hint="eastAsia"/>
              </w:rPr>
              <w:t>标间</w:t>
            </w:r>
            <w:proofErr w:type="gramEnd"/>
          </w:p>
        </w:tc>
        <w:tc>
          <w:tcPr>
            <w:tcW w:w="902" w:type="dxa"/>
            <w:vAlign w:val="center"/>
          </w:tcPr>
          <w:p w:rsidR="000E183C" w:rsidRPr="00F30609" w:rsidRDefault="000E183C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</w:rPr>
            </w:pPr>
            <w:r w:rsidRPr="00F30609">
              <w:rPr>
                <w:rFonts w:asciiTheme="minorEastAsia" w:eastAsiaTheme="minorEastAsia" w:hAnsiTheme="minorEastAsia" w:hint="eastAsia"/>
              </w:rPr>
              <w:t>单间</w:t>
            </w:r>
          </w:p>
        </w:tc>
        <w:tc>
          <w:tcPr>
            <w:tcW w:w="852" w:type="dxa"/>
            <w:vAlign w:val="center"/>
          </w:tcPr>
          <w:p w:rsidR="000E183C" w:rsidRPr="00F30609" w:rsidRDefault="000E183C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</w:rPr>
            </w:pPr>
            <w:proofErr w:type="gramStart"/>
            <w:r w:rsidRPr="00F30609">
              <w:rPr>
                <w:rFonts w:asciiTheme="minorEastAsia" w:eastAsiaTheme="minorEastAsia" w:hAnsiTheme="minorEastAsia" w:hint="eastAsia"/>
              </w:rPr>
              <w:t>标间</w:t>
            </w:r>
            <w:proofErr w:type="gramEnd"/>
          </w:p>
        </w:tc>
        <w:tc>
          <w:tcPr>
            <w:tcW w:w="804" w:type="dxa"/>
            <w:vAlign w:val="center"/>
          </w:tcPr>
          <w:p w:rsidR="000E183C" w:rsidRPr="00F30609" w:rsidRDefault="000E183C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</w:rPr>
            </w:pPr>
            <w:r w:rsidRPr="00F30609">
              <w:rPr>
                <w:rFonts w:asciiTheme="minorEastAsia" w:eastAsiaTheme="minorEastAsia" w:hAnsiTheme="minorEastAsia" w:hint="eastAsia"/>
              </w:rPr>
              <w:t>单间</w:t>
            </w:r>
          </w:p>
        </w:tc>
        <w:tc>
          <w:tcPr>
            <w:tcW w:w="851" w:type="dxa"/>
            <w:vAlign w:val="center"/>
          </w:tcPr>
          <w:p w:rsidR="000E183C" w:rsidRPr="00F30609" w:rsidRDefault="000E183C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</w:rPr>
            </w:pPr>
            <w:proofErr w:type="gramStart"/>
            <w:r w:rsidRPr="00F30609">
              <w:rPr>
                <w:rFonts w:asciiTheme="minorEastAsia" w:eastAsiaTheme="minorEastAsia" w:hAnsiTheme="minorEastAsia" w:hint="eastAsia"/>
              </w:rPr>
              <w:t>标间</w:t>
            </w:r>
            <w:proofErr w:type="gramEnd"/>
          </w:p>
        </w:tc>
      </w:tr>
      <w:tr w:rsidR="000E183C" w:rsidRPr="00F30609" w:rsidTr="00666DAD">
        <w:trPr>
          <w:trHeight w:val="20"/>
          <w:jc w:val="center"/>
        </w:trPr>
        <w:tc>
          <w:tcPr>
            <w:tcW w:w="1591" w:type="dxa"/>
            <w:vAlign w:val="center"/>
          </w:tcPr>
          <w:p w:rsidR="000E183C" w:rsidRPr="00F30609" w:rsidRDefault="000E183C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0E183C" w:rsidRPr="00F30609" w:rsidRDefault="000E183C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32"/>
                <w:szCs w:val="32"/>
              </w:rPr>
            </w:pPr>
          </w:p>
        </w:tc>
        <w:tc>
          <w:tcPr>
            <w:tcW w:w="1275" w:type="dxa"/>
            <w:vAlign w:val="center"/>
          </w:tcPr>
          <w:p w:rsidR="000E183C" w:rsidRPr="00F30609" w:rsidRDefault="000E183C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32"/>
                <w:szCs w:val="32"/>
              </w:rPr>
            </w:pPr>
          </w:p>
        </w:tc>
        <w:tc>
          <w:tcPr>
            <w:tcW w:w="1269" w:type="dxa"/>
            <w:vAlign w:val="center"/>
          </w:tcPr>
          <w:p w:rsidR="000E183C" w:rsidRPr="00F30609" w:rsidRDefault="000E183C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32"/>
                <w:szCs w:val="32"/>
              </w:rPr>
            </w:pPr>
          </w:p>
        </w:tc>
        <w:tc>
          <w:tcPr>
            <w:tcW w:w="941" w:type="dxa"/>
            <w:vAlign w:val="center"/>
          </w:tcPr>
          <w:p w:rsidR="000E183C" w:rsidRPr="00F30609" w:rsidRDefault="000E183C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32"/>
                <w:szCs w:val="32"/>
              </w:rPr>
            </w:pPr>
          </w:p>
        </w:tc>
        <w:tc>
          <w:tcPr>
            <w:tcW w:w="902" w:type="dxa"/>
            <w:vAlign w:val="center"/>
          </w:tcPr>
          <w:p w:rsidR="000E183C" w:rsidRPr="00F30609" w:rsidRDefault="000E183C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32"/>
                <w:szCs w:val="32"/>
              </w:rPr>
            </w:pPr>
          </w:p>
        </w:tc>
        <w:tc>
          <w:tcPr>
            <w:tcW w:w="852" w:type="dxa"/>
            <w:vAlign w:val="center"/>
          </w:tcPr>
          <w:p w:rsidR="000E183C" w:rsidRPr="00F30609" w:rsidRDefault="000E183C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32"/>
                <w:szCs w:val="32"/>
              </w:rPr>
            </w:pPr>
          </w:p>
        </w:tc>
        <w:tc>
          <w:tcPr>
            <w:tcW w:w="804" w:type="dxa"/>
            <w:vAlign w:val="center"/>
          </w:tcPr>
          <w:p w:rsidR="000E183C" w:rsidRPr="00F30609" w:rsidRDefault="000E183C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0E183C" w:rsidRPr="00F30609" w:rsidRDefault="000E183C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32"/>
                <w:szCs w:val="32"/>
              </w:rPr>
            </w:pPr>
          </w:p>
        </w:tc>
      </w:tr>
      <w:tr w:rsidR="00666DAD" w:rsidRPr="00F30609" w:rsidTr="00666DAD">
        <w:trPr>
          <w:trHeight w:val="20"/>
          <w:jc w:val="center"/>
        </w:trPr>
        <w:tc>
          <w:tcPr>
            <w:tcW w:w="1591" w:type="dxa"/>
            <w:vAlign w:val="center"/>
          </w:tcPr>
          <w:p w:rsidR="00666DAD" w:rsidRPr="00F30609" w:rsidRDefault="00666DAD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30609">
              <w:rPr>
                <w:rFonts w:asciiTheme="minorEastAsia" w:eastAsiaTheme="minorEastAsia" w:hAnsiTheme="minorEastAsia" w:hint="eastAsia"/>
                <w:sz w:val="24"/>
              </w:rPr>
              <w:t>到达时间</w:t>
            </w:r>
          </w:p>
        </w:tc>
        <w:tc>
          <w:tcPr>
            <w:tcW w:w="1989" w:type="dxa"/>
            <w:gridSpan w:val="2"/>
            <w:vAlign w:val="center"/>
          </w:tcPr>
          <w:p w:rsidR="00666DAD" w:rsidRPr="00F30609" w:rsidRDefault="00666DAD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269" w:type="dxa"/>
            <w:vAlign w:val="center"/>
          </w:tcPr>
          <w:p w:rsidR="00666DAD" w:rsidRPr="00F30609" w:rsidRDefault="00666DAD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30609">
              <w:rPr>
                <w:rFonts w:asciiTheme="minorEastAsia" w:eastAsiaTheme="minorEastAsia" w:hAnsiTheme="minorEastAsia" w:hint="eastAsia"/>
                <w:sz w:val="24"/>
              </w:rPr>
              <w:t>离开时间</w:t>
            </w:r>
          </w:p>
        </w:tc>
        <w:tc>
          <w:tcPr>
            <w:tcW w:w="1843" w:type="dxa"/>
            <w:gridSpan w:val="2"/>
            <w:vAlign w:val="center"/>
          </w:tcPr>
          <w:p w:rsidR="00666DAD" w:rsidRPr="00F30609" w:rsidRDefault="00666DAD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656" w:type="dxa"/>
            <w:gridSpan w:val="2"/>
            <w:vAlign w:val="center"/>
          </w:tcPr>
          <w:p w:rsidR="00666DAD" w:rsidRPr="00F30609" w:rsidRDefault="00666DAD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30609">
              <w:rPr>
                <w:rFonts w:asciiTheme="minorEastAsia" w:eastAsiaTheme="minorEastAsia" w:hAnsiTheme="minorEastAsia" w:hint="eastAsia"/>
                <w:sz w:val="24"/>
              </w:rPr>
              <w:t>住宿天数</w:t>
            </w:r>
          </w:p>
        </w:tc>
        <w:tc>
          <w:tcPr>
            <w:tcW w:w="851" w:type="dxa"/>
            <w:vAlign w:val="center"/>
          </w:tcPr>
          <w:p w:rsidR="00666DAD" w:rsidRPr="00F30609" w:rsidRDefault="00666DAD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603947" w:rsidRPr="00F30609" w:rsidTr="00666DAD">
        <w:trPr>
          <w:trHeight w:val="20"/>
          <w:jc w:val="center"/>
        </w:trPr>
        <w:tc>
          <w:tcPr>
            <w:tcW w:w="1591" w:type="dxa"/>
            <w:vAlign w:val="center"/>
          </w:tcPr>
          <w:p w:rsidR="00603947" w:rsidRPr="00F30609" w:rsidRDefault="00603947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30609">
              <w:rPr>
                <w:rFonts w:asciiTheme="minorEastAsia" w:eastAsiaTheme="minorEastAsia" w:hAnsiTheme="minorEastAsia" w:hint="eastAsia"/>
                <w:sz w:val="24"/>
              </w:rPr>
              <w:t>单位名称</w:t>
            </w:r>
          </w:p>
        </w:tc>
        <w:tc>
          <w:tcPr>
            <w:tcW w:w="3258" w:type="dxa"/>
            <w:gridSpan w:val="3"/>
            <w:vAlign w:val="center"/>
          </w:tcPr>
          <w:p w:rsidR="00603947" w:rsidRPr="00F30609" w:rsidRDefault="00603947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603947" w:rsidRPr="00F30609" w:rsidRDefault="00603947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30609">
              <w:rPr>
                <w:rFonts w:asciiTheme="minorEastAsia" w:eastAsiaTheme="minorEastAsia" w:hAnsiTheme="minorEastAsia" w:hint="eastAsia"/>
                <w:sz w:val="24"/>
              </w:rPr>
              <w:t>Email地址</w:t>
            </w:r>
          </w:p>
        </w:tc>
        <w:tc>
          <w:tcPr>
            <w:tcW w:w="2507" w:type="dxa"/>
            <w:gridSpan w:val="3"/>
            <w:vAlign w:val="center"/>
          </w:tcPr>
          <w:p w:rsidR="00603947" w:rsidRPr="00F30609" w:rsidRDefault="00603947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096759" w:rsidRPr="00F30609" w:rsidTr="00666DAD">
        <w:trPr>
          <w:trHeight w:val="20"/>
          <w:jc w:val="center"/>
        </w:trPr>
        <w:tc>
          <w:tcPr>
            <w:tcW w:w="1591" w:type="dxa"/>
            <w:vAlign w:val="center"/>
          </w:tcPr>
          <w:p w:rsidR="00096759" w:rsidRPr="00F30609" w:rsidRDefault="00096759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30609">
              <w:rPr>
                <w:rFonts w:asciiTheme="minorEastAsia" w:eastAsiaTheme="minorEastAsia" w:hAnsiTheme="minorEastAsia" w:hint="eastAsia"/>
                <w:sz w:val="24"/>
              </w:rPr>
              <w:t>通讯地址</w:t>
            </w:r>
          </w:p>
        </w:tc>
        <w:tc>
          <w:tcPr>
            <w:tcW w:w="3258" w:type="dxa"/>
            <w:gridSpan w:val="3"/>
            <w:vAlign w:val="center"/>
          </w:tcPr>
          <w:p w:rsidR="00096759" w:rsidRPr="00F30609" w:rsidRDefault="00096759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096759" w:rsidRPr="00F30609" w:rsidRDefault="00096759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30609">
              <w:rPr>
                <w:rFonts w:asciiTheme="minorEastAsia" w:eastAsiaTheme="minorEastAsia" w:hAnsiTheme="minorEastAsia" w:hint="eastAsia"/>
                <w:sz w:val="24"/>
              </w:rPr>
              <w:t>邮编</w:t>
            </w:r>
          </w:p>
        </w:tc>
        <w:tc>
          <w:tcPr>
            <w:tcW w:w="2507" w:type="dxa"/>
            <w:gridSpan w:val="3"/>
            <w:vAlign w:val="center"/>
          </w:tcPr>
          <w:p w:rsidR="00096759" w:rsidRPr="00F30609" w:rsidRDefault="00096759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603947" w:rsidRPr="00F30609" w:rsidTr="00666DAD">
        <w:trPr>
          <w:trHeight w:val="20"/>
          <w:jc w:val="center"/>
        </w:trPr>
        <w:tc>
          <w:tcPr>
            <w:tcW w:w="1591" w:type="dxa"/>
            <w:vAlign w:val="center"/>
          </w:tcPr>
          <w:p w:rsidR="00603947" w:rsidRPr="00F30609" w:rsidRDefault="00603947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30609">
              <w:rPr>
                <w:rFonts w:asciiTheme="minorEastAsia" w:eastAsiaTheme="minorEastAsia" w:hAnsiTheme="minorEastAsia" w:hint="eastAsia"/>
                <w:sz w:val="24"/>
              </w:rPr>
              <w:t>手机号码</w:t>
            </w:r>
          </w:p>
        </w:tc>
        <w:tc>
          <w:tcPr>
            <w:tcW w:w="3258" w:type="dxa"/>
            <w:gridSpan w:val="3"/>
            <w:vAlign w:val="center"/>
          </w:tcPr>
          <w:p w:rsidR="00603947" w:rsidRPr="00F30609" w:rsidRDefault="00603947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603947" w:rsidRPr="00F30609" w:rsidRDefault="00096759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30609">
              <w:rPr>
                <w:rFonts w:asciiTheme="minorEastAsia" w:eastAsiaTheme="minorEastAsia" w:hAnsiTheme="minorEastAsia" w:hint="eastAsia"/>
                <w:sz w:val="24"/>
              </w:rPr>
              <w:t>座机</w:t>
            </w:r>
            <w:r w:rsidR="00603947" w:rsidRPr="00F30609">
              <w:rPr>
                <w:rFonts w:asciiTheme="minorEastAsia" w:eastAsiaTheme="minorEastAsia" w:hAnsiTheme="minorEastAsia" w:hint="eastAsia"/>
                <w:sz w:val="24"/>
              </w:rPr>
              <w:t>号码</w:t>
            </w:r>
          </w:p>
        </w:tc>
        <w:tc>
          <w:tcPr>
            <w:tcW w:w="2507" w:type="dxa"/>
            <w:gridSpan w:val="3"/>
            <w:vAlign w:val="center"/>
          </w:tcPr>
          <w:p w:rsidR="00603947" w:rsidRPr="00F30609" w:rsidRDefault="00603947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603947" w:rsidRPr="00F30609" w:rsidTr="00666DAD">
        <w:trPr>
          <w:trHeight w:val="20"/>
          <w:jc w:val="center"/>
        </w:trPr>
        <w:tc>
          <w:tcPr>
            <w:tcW w:w="1591" w:type="dxa"/>
            <w:vAlign w:val="center"/>
          </w:tcPr>
          <w:p w:rsidR="00603947" w:rsidRPr="00F30609" w:rsidRDefault="00603947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30609">
              <w:rPr>
                <w:rFonts w:asciiTheme="minorEastAsia" w:eastAsiaTheme="minorEastAsia" w:hAnsiTheme="minorEastAsia" w:hint="eastAsia"/>
                <w:sz w:val="24"/>
              </w:rPr>
              <w:t>是否作报告</w:t>
            </w:r>
          </w:p>
        </w:tc>
        <w:tc>
          <w:tcPr>
            <w:tcW w:w="3258" w:type="dxa"/>
            <w:gridSpan w:val="3"/>
            <w:vAlign w:val="center"/>
          </w:tcPr>
          <w:p w:rsidR="00603947" w:rsidRPr="00F30609" w:rsidRDefault="00096759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30609">
              <w:rPr>
                <w:rFonts w:asciiTheme="minorEastAsia" w:eastAsiaTheme="minorEastAsia" w:hAnsiTheme="minorEastAsia" w:hint="eastAsia"/>
                <w:sz w:val="24"/>
              </w:rPr>
              <w:t>□ 是   □否</w:t>
            </w:r>
          </w:p>
        </w:tc>
        <w:tc>
          <w:tcPr>
            <w:tcW w:w="1843" w:type="dxa"/>
            <w:gridSpan w:val="2"/>
            <w:vAlign w:val="center"/>
          </w:tcPr>
          <w:p w:rsidR="00603947" w:rsidRPr="00F30609" w:rsidRDefault="00F30609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陪同人员人数</w:t>
            </w:r>
          </w:p>
        </w:tc>
        <w:tc>
          <w:tcPr>
            <w:tcW w:w="2507" w:type="dxa"/>
            <w:gridSpan w:val="3"/>
            <w:vAlign w:val="center"/>
          </w:tcPr>
          <w:p w:rsidR="00603947" w:rsidRPr="00F30609" w:rsidRDefault="00603947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096759" w:rsidRPr="00F30609" w:rsidTr="00666DAD">
        <w:trPr>
          <w:trHeight w:val="20"/>
          <w:jc w:val="center"/>
        </w:trPr>
        <w:tc>
          <w:tcPr>
            <w:tcW w:w="1591" w:type="dxa"/>
            <w:vAlign w:val="center"/>
          </w:tcPr>
          <w:p w:rsidR="00096759" w:rsidRPr="00F30609" w:rsidRDefault="00096759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30609">
              <w:rPr>
                <w:rFonts w:asciiTheme="minorEastAsia" w:eastAsiaTheme="minorEastAsia" w:hAnsiTheme="minorEastAsia" w:hint="eastAsia"/>
                <w:sz w:val="24"/>
              </w:rPr>
              <w:t>报告题目</w:t>
            </w:r>
          </w:p>
        </w:tc>
        <w:tc>
          <w:tcPr>
            <w:tcW w:w="7608" w:type="dxa"/>
            <w:gridSpan w:val="8"/>
            <w:vAlign w:val="center"/>
          </w:tcPr>
          <w:p w:rsidR="00096759" w:rsidRPr="00F30609" w:rsidRDefault="00096759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0435E5" w:rsidRPr="00F30609" w:rsidTr="00666DAD">
        <w:trPr>
          <w:trHeight w:val="20"/>
          <w:jc w:val="center"/>
        </w:trPr>
        <w:tc>
          <w:tcPr>
            <w:tcW w:w="1591" w:type="dxa"/>
            <w:vAlign w:val="center"/>
          </w:tcPr>
          <w:p w:rsidR="00F30609" w:rsidRDefault="00096759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  <w:proofErr w:type="gramStart"/>
            <w:r w:rsidRPr="00F30609">
              <w:rPr>
                <w:rFonts w:asciiTheme="minorEastAsia" w:eastAsiaTheme="minorEastAsia" w:hAnsiTheme="minorEastAsia" w:hint="eastAsia"/>
                <w:sz w:val="24"/>
              </w:rPr>
              <w:t>请勾选在</w:t>
            </w:r>
            <w:proofErr w:type="gramEnd"/>
            <w:r w:rsidRPr="00F30609">
              <w:rPr>
                <w:rFonts w:asciiTheme="minorEastAsia" w:eastAsiaTheme="minorEastAsia" w:hAnsiTheme="minorEastAsia" w:hint="eastAsia"/>
                <w:sz w:val="24"/>
              </w:rPr>
              <w:t>以下哪个分会场做学术报告</w:t>
            </w:r>
          </w:p>
          <w:p w:rsidR="000435E5" w:rsidRPr="00F30609" w:rsidRDefault="00096759" w:rsidP="00F30609">
            <w:pPr>
              <w:snapToGrid w:val="0"/>
              <w:spacing w:line="300" w:lineRule="auto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F30609">
              <w:rPr>
                <w:rFonts w:asciiTheme="minorEastAsia" w:eastAsiaTheme="minorEastAsia" w:hAnsiTheme="minorEastAsia" w:hint="eastAsia"/>
                <w:sz w:val="24"/>
              </w:rPr>
              <w:t>（组委会根据情况会适当调整）</w:t>
            </w:r>
          </w:p>
        </w:tc>
        <w:tc>
          <w:tcPr>
            <w:tcW w:w="7608" w:type="dxa"/>
            <w:gridSpan w:val="8"/>
            <w:vAlign w:val="center"/>
          </w:tcPr>
          <w:p w:rsidR="000435E5" w:rsidRPr="00F30609" w:rsidRDefault="00096759" w:rsidP="00F30609">
            <w:pPr>
              <w:snapToGrid w:val="0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F30609">
              <w:rPr>
                <w:rFonts w:asciiTheme="minorEastAsia" w:eastAsiaTheme="minorEastAsia" w:hAnsiTheme="minorEastAsia"/>
                <w:sz w:val="32"/>
              </w:rPr>
              <w:t>□</w:t>
            </w:r>
            <w:r w:rsidR="000435E5" w:rsidRPr="00F30609">
              <w:rPr>
                <w:rFonts w:asciiTheme="minorEastAsia" w:eastAsiaTheme="minorEastAsia" w:hAnsiTheme="minorEastAsia" w:hint="eastAsia"/>
                <w:sz w:val="24"/>
              </w:rPr>
              <w:t>（1）土的基本特性及本构关系</w:t>
            </w:r>
          </w:p>
          <w:p w:rsidR="000435E5" w:rsidRPr="00F30609" w:rsidRDefault="00096759" w:rsidP="00F30609">
            <w:pPr>
              <w:snapToGrid w:val="0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F30609">
              <w:rPr>
                <w:rFonts w:asciiTheme="minorEastAsia" w:eastAsiaTheme="minorEastAsia" w:hAnsiTheme="minorEastAsia"/>
                <w:sz w:val="32"/>
              </w:rPr>
              <w:t>□</w:t>
            </w:r>
            <w:r w:rsidR="000435E5" w:rsidRPr="00F30609">
              <w:rPr>
                <w:rFonts w:asciiTheme="minorEastAsia" w:eastAsiaTheme="minorEastAsia" w:hAnsiTheme="minorEastAsia" w:hint="eastAsia"/>
                <w:sz w:val="24"/>
              </w:rPr>
              <w:t>（2）原位测试技术与工程勘察</w:t>
            </w:r>
          </w:p>
          <w:p w:rsidR="000435E5" w:rsidRPr="00F30609" w:rsidRDefault="00096759" w:rsidP="00F30609">
            <w:pPr>
              <w:snapToGrid w:val="0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F30609">
              <w:rPr>
                <w:rFonts w:asciiTheme="minorEastAsia" w:eastAsiaTheme="minorEastAsia" w:hAnsiTheme="minorEastAsia"/>
                <w:sz w:val="32"/>
              </w:rPr>
              <w:t>□</w:t>
            </w:r>
            <w:r w:rsidR="000435E5" w:rsidRPr="00F30609">
              <w:rPr>
                <w:rFonts w:asciiTheme="minorEastAsia" w:eastAsiaTheme="minorEastAsia" w:hAnsiTheme="minorEastAsia" w:hint="eastAsia"/>
                <w:sz w:val="24"/>
              </w:rPr>
              <w:t>（3）地基处理</w:t>
            </w:r>
          </w:p>
          <w:p w:rsidR="000435E5" w:rsidRPr="00F30609" w:rsidRDefault="00096759" w:rsidP="00F30609">
            <w:pPr>
              <w:snapToGrid w:val="0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F30609">
              <w:rPr>
                <w:rFonts w:asciiTheme="minorEastAsia" w:eastAsiaTheme="minorEastAsia" w:hAnsiTheme="minorEastAsia"/>
                <w:sz w:val="32"/>
              </w:rPr>
              <w:t>□</w:t>
            </w:r>
            <w:r w:rsidR="000435E5" w:rsidRPr="00F30609">
              <w:rPr>
                <w:rFonts w:asciiTheme="minorEastAsia" w:eastAsiaTheme="minorEastAsia" w:hAnsiTheme="minorEastAsia" w:hint="eastAsia"/>
                <w:sz w:val="24"/>
              </w:rPr>
              <w:t>（4）基础工程</w:t>
            </w:r>
          </w:p>
          <w:p w:rsidR="000435E5" w:rsidRPr="00F30609" w:rsidRDefault="00096759" w:rsidP="00F30609">
            <w:pPr>
              <w:snapToGrid w:val="0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F30609">
              <w:rPr>
                <w:rFonts w:asciiTheme="minorEastAsia" w:eastAsiaTheme="minorEastAsia" w:hAnsiTheme="minorEastAsia"/>
                <w:sz w:val="32"/>
              </w:rPr>
              <w:t>□</w:t>
            </w:r>
            <w:r w:rsidR="000435E5" w:rsidRPr="00F30609">
              <w:rPr>
                <w:rFonts w:asciiTheme="minorEastAsia" w:eastAsiaTheme="minorEastAsia" w:hAnsiTheme="minorEastAsia" w:hint="eastAsia"/>
                <w:sz w:val="24"/>
              </w:rPr>
              <w:t>（5）基坑工程与地下工程</w:t>
            </w:r>
          </w:p>
          <w:p w:rsidR="000435E5" w:rsidRPr="00F30609" w:rsidRDefault="00096759" w:rsidP="00F30609">
            <w:pPr>
              <w:snapToGrid w:val="0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F30609">
              <w:rPr>
                <w:rFonts w:asciiTheme="minorEastAsia" w:eastAsiaTheme="minorEastAsia" w:hAnsiTheme="minorEastAsia"/>
                <w:sz w:val="32"/>
              </w:rPr>
              <w:t>□</w:t>
            </w:r>
            <w:r w:rsidR="000435E5" w:rsidRPr="00F30609">
              <w:rPr>
                <w:rFonts w:asciiTheme="minorEastAsia" w:eastAsiaTheme="minorEastAsia" w:hAnsiTheme="minorEastAsia" w:hint="eastAsia"/>
                <w:sz w:val="24"/>
              </w:rPr>
              <w:t>（6）土工构筑物与边坡工程</w:t>
            </w:r>
          </w:p>
          <w:p w:rsidR="000435E5" w:rsidRPr="00F30609" w:rsidRDefault="00096759" w:rsidP="00F30609">
            <w:pPr>
              <w:snapToGrid w:val="0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F30609">
              <w:rPr>
                <w:rFonts w:asciiTheme="minorEastAsia" w:eastAsiaTheme="minorEastAsia" w:hAnsiTheme="minorEastAsia"/>
                <w:sz w:val="32"/>
              </w:rPr>
              <w:t>□</w:t>
            </w:r>
            <w:r w:rsidR="000435E5" w:rsidRPr="00F30609">
              <w:rPr>
                <w:rFonts w:asciiTheme="minorEastAsia" w:eastAsiaTheme="minorEastAsia" w:hAnsiTheme="minorEastAsia" w:hint="eastAsia"/>
                <w:sz w:val="24"/>
              </w:rPr>
              <w:t>（7）环境岩土工程理论与技术</w:t>
            </w:r>
          </w:p>
          <w:p w:rsidR="000435E5" w:rsidRPr="00F30609" w:rsidRDefault="00096759" w:rsidP="00F30609">
            <w:pPr>
              <w:snapToGrid w:val="0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F30609">
              <w:rPr>
                <w:rFonts w:asciiTheme="minorEastAsia" w:eastAsiaTheme="minorEastAsia" w:hAnsiTheme="minorEastAsia"/>
                <w:sz w:val="32"/>
              </w:rPr>
              <w:t>□</w:t>
            </w:r>
            <w:r w:rsidR="000435E5" w:rsidRPr="00F30609">
              <w:rPr>
                <w:rFonts w:asciiTheme="minorEastAsia" w:eastAsiaTheme="minorEastAsia" w:hAnsiTheme="minorEastAsia" w:hint="eastAsia"/>
                <w:sz w:val="24"/>
              </w:rPr>
              <w:t>（8）土动力学与岩土地震工程</w:t>
            </w:r>
          </w:p>
          <w:p w:rsidR="00096759" w:rsidRPr="00F30609" w:rsidRDefault="00096759" w:rsidP="00F30609">
            <w:pPr>
              <w:snapToGrid w:val="0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F30609">
              <w:rPr>
                <w:rFonts w:asciiTheme="minorEastAsia" w:eastAsiaTheme="minorEastAsia" w:hAnsiTheme="minorEastAsia"/>
                <w:sz w:val="32"/>
              </w:rPr>
              <w:t>□</w:t>
            </w:r>
            <w:r w:rsidRPr="00F30609">
              <w:rPr>
                <w:rFonts w:asciiTheme="minorEastAsia" w:eastAsiaTheme="minorEastAsia" w:hAnsiTheme="minorEastAsia" w:hint="eastAsia"/>
                <w:sz w:val="24"/>
              </w:rPr>
              <w:t>（9）青年岩土工程论坛（专题论坛之一）</w:t>
            </w:r>
          </w:p>
        </w:tc>
      </w:tr>
    </w:tbl>
    <w:p w:rsidR="00666DAD" w:rsidRDefault="00666DAD" w:rsidP="00666DAD">
      <w:pPr>
        <w:pStyle w:val="Default"/>
        <w:snapToGrid w:val="0"/>
        <w:spacing w:beforeLines="50" w:before="156" w:line="276" w:lineRule="auto"/>
        <w:ind w:left="420" w:hangingChars="200" w:hanging="420"/>
        <w:jc w:val="both"/>
        <w:rPr>
          <w:rFonts w:ascii="微软雅黑" w:eastAsia="微软雅黑" w:hAnsi="微软雅黑" w:cs="Times New Roman"/>
          <w:color w:val="auto"/>
          <w:sz w:val="21"/>
          <w:szCs w:val="21"/>
          <w:lang w:eastAsia="zh-CN"/>
        </w:rPr>
      </w:pPr>
      <w:r w:rsidRPr="00666DAD">
        <w:rPr>
          <w:rFonts w:ascii="微软雅黑" w:eastAsia="微软雅黑" w:hAnsi="微软雅黑" w:cs="Times New Roman" w:hint="eastAsia"/>
          <w:color w:val="auto"/>
          <w:sz w:val="21"/>
          <w:szCs w:val="21"/>
          <w:lang w:eastAsia="zh-CN"/>
        </w:rPr>
        <w:t>注：1</w:t>
      </w:r>
      <w:r>
        <w:rPr>
          <w:rFonts w:ascii="微软雅黑" w:eastAsia="微软雅黑" w:hAnsi="微软雅黑" w:cs="Times New Roman" w:hint="eastAsia"/>
          <w:color w:val="auto"/>
          <w:sz w:val="21"/>
          <w:szCs w:val="21"/>
          <w:lang w:eastAsia="zh-CN"/>
        </w:rPr>
        <w:t>、</w:t>
      </w:r>
      <w:r w:rsidRPr="00666DAD">
        <w:rPr>
          <w:rFonts w:ascii="微软雅黑" w:eastAsia="微软雅黑" w:hAnsi="微软雅黑" w:cs="Times New Roman" w:hint="eastAsia"/>
          <w:color w:val="auto"/>
          <w:sz w:val="21"/>
          <w:szCs w:val="21"/>
          <w:lang w:eastAsia="zh-CN"/>
        </w:rPr>
        <w:t>由于开会期间酒店房源紧张，请各位参会代表及时返回会议回执，提交会议回执截止日期为2015年6月30日。如无回执可能无法安排住宿。</w:t>
      </w:r>
    </w:p>
    <w:p w:rsidR="00666DAD" w:rsidRPr="00666DAD" w:rsidRDefault="00666DAD" w:rsidP="00666DAD">
      <w:pPr>
        <w:pStyle w:val="Default"/>
        <w:snapToGrid w:val="0"/>
        <w:spacing w:line="276" w:lineRule="auto"/>
        <w:ind w:firstLineChars="200" w:firstLine="420"/>
        <w:jc w:val="both"/>
        <w:rPr>
          <w:rFonts w:ascii="微软雅黑" w:eastAsia="微软雅黑" w:hAnsi="微软雅黑" w:cs="Times New Roman"/>
          <w:color w:val="auto"/>
          <w:sz w:val="21"/>
          <w:szCs w:val="21"/>
          <w:lang w:eastAsia="zh-CN"/>
        </w:rPr>
      </w:pPr>
      <w:r>
        <w:rPr>
          <w:rFonts w:ascii="微软雅黑" w:eastAsia="微软雅黑" w:hAnsi="微软雅黑" w:cs="Times New Roman" w:hint="eastAsia"/>
          <w:color w:val="auto"/>
          <w:sz w:val="21"/>
          <w:szCs w:val="21"/>
          <w:lang w:eastAsia="zh-CN"/>
        </w:rPr>
        <w:t>2、</w:t>
      </w:r>
      <w:r w:rsidRPr="00666DAD">
        <w:rPr>
          <w:rFonts w:ascii="微软雅黑" w:eastAsia="微软雅黑" w:hAnsi="微软雅黑" w:cs="Times New Roman" w:hint="eastAsia"/>
          <w:color w:val="auto"/>
          <w:sz w:val="21"/>
          <w:szCs w:val="21"/>
          <w:lang w:eastAsia="zh-CN"/>
        </w:rPr>
        <w:t>由于光大会展中心酒店房间数量有限，会务组将根据会议回执先后顺序安排入住。</w:t>
      </w:r>
    </w:p>
    <w:p w:rsidR="00F30609" w:rsidRPr="00F30609" w:rsidRDefault="00666DAD" w:rsidP="00666DAD">
      <w:pPr>
        <w:pStyle w:val="Default"/>
        <w:snapToGrid w:val="0"/>
        <w:spacing w:line="276" w:lineRule="auto"/>
        <w:ind w:firstLineChars="200" w:firstLine="420"/>
        <w:jc w:val="both"/>
        <w:rPr>
          <w:rFonts w:ascii="微软雅黑" w:eastAsia="微软雅黑" w:hAnsi="微软雅黑" w:cs="Times New Roman"/>
          <w:b/>
          <w:color w:val="auto"/>
          <w:sz w:val="21"/>
          <w:szCs w:val="21"/>
          <w:lang w:eastAsia="zh-CN"/>
        </w:rPr>
      </w:pPr>
      <w:r>
        <w:rPr>
          <w:rFonts w:ascii="微软雅黑" w:eastAsia="微软雅黑" w:hAnsi="微软雅黑" w:cs="Times New Roman" w:hint="eastAsia"/>
          <w:color w:val="auto"/>
          <w:sz w:val="21"/>
          <w:szCs w:val="21"/>
          <w:lang w:eastAsia="zh-CN"/>
        </w:rPr>
        <w:t>3、会议注册的</w:t>
      </w:r>
      <w:r w:rsidR="00F30609" w:rsidRPr="00F30609">
        <w:rPr>
          <w:rFonts w:ascii="微软雅黑" w:eastAsia="微软雅黑" w:hAnsi="微软雅黑" w:cs="Times New Roman" w:hint="eastAsia"/>
          <w:color w:val="auto"/>
          <w:sz w:val="21"/>
          <w:szCs w:val="21"/>
          <w:lang w:eastAsia="zh-CN"/>
        </w:rPr>
        <w:t>网上缴费地址为：</w:t>
      </w:r>
      <w:hyperlink r:id="rId8" w:history="1">
        <w:r w:rsidR="00F30609" w:rsidRPr="00F30609">
          <w:rPr>
            <w:rStyle w:val="a8"/>
            <w:rFonts w:ascii="微软雅黑" w:eastAsia="微软雅黑" w:hAnsi="微软雅黑" w:cs="Times New Roman"/>
            <w:sz w:val="21"/>
            <w:szCs w:val="21"/>
            <w:lang w:eastAsia="zh-CN"/>
          </w:rPr>
          <w:t>http://www.jdcw.sjtu.edu.cn/payment/</w:t>
        </w:r>
      </w:hyperlink>
      <w:r w:rsidR="00F30609" w:rsidRPr="00F30609">
        <w:rPr>
          <w:rFonts w:ascii="微软雅黑" w:eastAsia="微软雅黑" w:hAnsi="微软雅黑" w:cs="Times New Roman" w:hint="eastAsia"/>
          <w:color w:val="auto"/>
          <w:sz w:val="21"/>
          <w:szCs w:val="21"/>
          <w:lang w:eastAsia="zh-CN"/>
        </w:rPr>
        <w:t xml:space="preserve"> （请按照会议网站</w:t>
      </w:r>
      <w:hyperlink r:id="rId9" w:history="1">
        <w:r w:rsidR="00F30609" w:rsidRPr="00F30609">
          <w:rPr>
            <w:rStyle w:val="a8"/>
            <w:rFonts w:ascii="微软雅黑" w:eastAsia="微软雅黑" w:hAnsi="微软雅黑" w:cs="Times New Roman"/>
            <w:sz w:val="21"/>
            <w:szCs w:val="21"/>
          </w:rPr>
          <w:t>http://csmge2015.sjtu.edu.cn/</w:t>
        </w:r>
      </w:hyperlink>
      <w:r w:rsidR="00F30609" w:rsidRPr="00F30609">
        <w:rPr>
          <w:rFonts w:ascii="微软雅黑" w:eastAsia="微软雅黑" w:hAnsi="微软雅黑" w:cs="Times New Roman" w:hint="eastAsia"/>
          <w:color w:val="auto"/>
          <w:sz w:val="21"/>
          <w:szCs w:val="21"/>
          <w:lang w:eastAsia="zh-CN"/>
        </w:rPr>
        <w:t>的“缴费指南”进行操作</w:t>
      </w:r>
      <w:r>
        <w:rPr>
          <w:rFonts w:ascii="微软雅黑" w:eastAsia="微软雅黑" w:hAnsi="微软雅黑" w:cs="Times New Roman" w:hint="eastAsia"/>
          <w:color w:val="auto"/>
          <w:sz w:val="21"/>
          <w:szCs w:val="21"/>
          <w:lang w:eastAsia="zh-CN"/>
        </w:rPr>
        <w:t>，6月30日结束提前注册</w:t>
      </w:r>
      <w:r w:rsidR="00F30609" w:rsidRPr="00F30609">
        <w:rPr>
          <w:rFonts w:ascii="微软雅黑" w:eastAsia="微软雅黑" w:hAnsi="微软雅黑" w:cs="Times New Roman" w:hint="eastAsia"/>
          <w:color w:val="auto"/>
          <w:sz w:val="21"/>
          <w:szCs w:val="21"/>
          <w:lang w:eastAsia="zh-CN"/>
        </w:rPr>
        <w:t>）</w:t>
      </w:r>
    </w:p>
    <w:p w:rsidR="00666DAD" w:rsidRDefault="00666DAD" w:rsidP="00666DAD">
      <w:pPr>
        <w:pStyle w:val="a30"/>
        <w:pBdr>
          <w:bottom w:val="double" w:sz="6" w:space="1" w:color="auto"/>
        </w:pBdr>
        <w:snapToGrid w:val="0"/>
        <w:spacing w:beforeLines="0" w:line="276" w:lineRule="auto"/>
        <w:ind w:firstLineChars="200" w:firstLine="420"/>
        <w:rPr>
          <w:color w:val="FF0000"/>
        </w:rPr>
      </w:pPr>
      <w:r>
        <w:rPr>
          <w:rFonts w:ascii="微软雅黑" w:eastAsia="微软雅黑" w:hAnsi="微软雅黑" w:hint="eastAsia"/>
          <w:sz w:val="21"/>
          <w:szCs w:val="21"/>
        </w:rPr>
        <w:t>4、</w:t>
      </w:r>
      <w:r w:rsidR="00C24ED5" w:rsidRPr="00666DAD">
        <w:rPr>
          <w:rFonts w:ascii="微软雅黑" w:eastAsia="微软雅黑" w:hAnsi="微软雅黑" w:hint="eastAsia"/>
          <w:sz w:val="21"/>
          <w:szCs w:val="21"/>
        </w:rPr>
        <w:t>本回执</w:t>
      </w:r>
      <w:r>
        <w:rPr>
          <w:rFonts w:ascii="微软雅黑" w:eastAsia="微软雅黑" w:hAnsi="微软雅黑" w:hint="eastAsia"/>
          <w:sz w:val="21"/>
          <w:szCs w:val="21"/>
        </w:rPr>
        <w:t>复制</w:t>
      </w:r>
      <w:r w:rsidR="00C24ED5" w:rsidRPr="00666DAD">
        <w:rPr>
          <w:rFonts w:ascii="微软雅黑" w:eastAsia="微软雅黑" w:hAnsi="微软雅黑" w:hint="eastAsia"/>
          <w:sz w:val="21"/>
          <w:szCs w:val="21"/>
        </w:rPr>
        <w:t>有效，可以通过邮寄或电子邮件发送给会务组联系人。</w:t>
      </w:r>
    </w:p>
    <w:p w:rsidR="00C24ED5" w:rsidRPr="00666DAD" w:rsidRDefault="00F30609" w:rsidP="00666DAD">
      <w:pPr>
        <w:pStyle w:val="a30"/>
        <w:snapToGrid w:val="0"/>
        <w:spacing w:beforeLines="50" w:before="156" w:afterLines="50" w:after="156" w:line="240" w:lineRule="auto"/>
        <w:ind w:firstLineChars="0" w:firstLine="0"/>
      </w:pPr>
      <w:r w:rsidRPr="00666DAD">
        <w:rPr>
          <w:rFonts w:hint="eastAsia"/>
        </w:rPr>
        <w:t>回执注册</w:t>
      </w:r>
      <w:r w:rsidR="00C24ED5" w:rsidRPr="00666DAD">
        <w:rPr>
          <w:rFonts w:hint="eastAsia"/>
        </w:rPr>
        <w:t>联系人</w:t>
      </w:r>
      <w:r w:rsidR="00666DAD">
        <w:rPr>
          <w:rFonts w:hint="eastAsia"/>
        </w:rPr>
        <w:t>：</w:t>
      </w:r>
    </w:p>
    <w:p w:rsidR="00C24ED5" w:rsidRPr="00666DAD" w:rsidRDefault="00F30609" w:rsidP="00666DAD">
      <w:pPr>
        <w:pStyle w:val="Default"/>
        <w:snapToGrid w:val="0"/>
        <w:spacing w:line="276" w:lineRule="auto"/>
        <w:ind w:firstLineChars="200" w:firstLine="480"/>
        <w:jc w:val="both"/>
        <w:rPr>
          <w:rFonts w:ascii="微软雅黑" w:eastAsia="微软雅黑" w:hAnsi="微软雅黑" w:cs="Times New Roman"/>
          <w:color w:val="auto"/>
          <w:szCs w:val="21"/>
          <w:lang w:eastAsia="zh-CN"/>
        </w:rPr>
      </w:pPr>
      <w:r w:rsidRPr="00666DAD">
        <w:rPr>
          <w:rFonts w:ascii="微软雅黑" w:eastAsia="微软雅黑" w:hAnsi="微软雅黑" w:cs="Times New Roman" w:hint="eastAsia"/>
          <w:color w:val="auto"/>
          <w:szCs w:val="21"/>
          <w:lang w:eastAsia="zh-CN"/>
        </w:rPr>
        <w:t>张璐璐 教授，</w:t>
      </w:r>
      <w:r w:rsidR="00C24ED5" w:rsidRPr="00666DAD">
        <w:rPr>
          <w:rFonts w:ascii="微软雅黑" w:eastAsia="微软雅黑" w:hAnsi="微软雅黑" w:cs="Times New Roman" w:hint="eastAsia"/>
          <w:color w:val="auto"/>
          <w:szCs w:val="21"/>
          <w:lang w:eastAsia="zh-CN"/>
        </w:rPr>
        <w:t xml:space="preserve">上海交通大学土木工程系                  </w:t>
      </w:r>
    </w:p>
    <w:p w:rsidR="00C24ED5" w:rsidRPr="00666DAD" w:rsidRDefault="00C24ED5" w:rsidP="00666DAD">
      <w:pPr>
        <w:pStyle w:val="Default"/>
        <w:snapToGrid w:val="0"/>
        <w:spacing w:line="276" w:lineRule="auto"/>
        <w:ind w:firstLineChars="200" w:firstLine="480"/>
        <w:jc w:val="both"/>
        <w:rPr>
          <w:rFonts w:ascii="微软雅黑" w:eastAsia="微软雅黑" w:hAnsi="微软雅黑" w:cs="Times New Roman"/>
          <w:color w:val="auto"/>
          <w:szCs w:val="21"/>
          <w:lang w:eastAsia="zh-CN"/>
        </w:rPr>
      </w:pPr>
      <w:r w:rsidRPr="00666DAD">
        <w:rPr>
          <w:rFonts w:ascii="微软雅黑" w:eastAsia="微软雅黑" w:hAnsi="微软雅黑" w:cs="Times New Roman" w:hint="eastAsia"/>
          <w:color w:val="auto"/>
          <w:szCs w:val="21"/>
          <w:lang w:eastAsia="zh-CN"/>
        </w:rPr>
        <w:t>地  址：上海市闵行区东川路800号</w:t>
      </w:r>
      <w:proofErr w:type="gramStart"/>
      <w:r w:rsidRPr="00666DAD">
        <w:rPr>
          <w:rFonts w:ascii="微软雅黑" w:eastAsia="微软雅黑" w:hAnsi="微软雅黑" w:cs="Times New Roman" w:hint="eastAsia"/>
          <w:color w:val="auto"/>
          <w:szCs w:val="21"/>
          <w:lang w:eastAsia="zh-CN"/>
        </w:rPr>
        <w:t>木兰船建大楼</w:t>
      </w:r>
      <w:proofErr w:type="gramEnd"/>
      <w:r w:rsidRPr="00666DAD">
        <w:rPr>
          <w:rFonts w:ascii="微软雅黑" w:eastAsia="微软雅黑" w:hAnsi="微软雅黑" w:cs="Times New Roman" w:hint="eastAsia"/>
          <w:color w:val="auto"/>
          <w:szCs w:val="21"/>
          <w:lang w:eastAsia="zh-CN"/>
        </w:rPr>
        <w:t>A303室，邮编：200240</w:t>
      </w:r>
      <w:r w:rsidRPr="00666DAD">
        <w:rPr>
          <w:rFonts w:ascii="微软雅黑" w:eastAsia="微软雅黑" w:hAnsi="微软雅黑" w:cs="Times New Roman"/>
          <w:color w:val="auto"/>
          <w:szCs w:val="21"/>
          <w:lang w:eastAsia="zh-CN"/>
        </w:rPr>
        <w:t xml:space="preserve"> </w:t>
      </w:r>
    </w:p>
    <w:p w:rsidR="00701B8C" w:rsidRPr="00666DAD" w:rsidRDefault="00C24ED5" w:rsidP="00666DAD">
      <w:pPr>
        <w:pStyle w:val="Default"/>
        <w:snapToGrid w:val="0"/>
        <w:spacing w:line="276" w:lineRule="auto"/>
        <w:ind w:firstLineChars="200" w:firstLine="480"/>
        <w:jc w:val="both"/>
        <w:rPr>
          <w:rFonts w:ascii="微软雅黑" w:eastAsia="微软雅黑" w:hAnsi="微软雅黑" w:cs="Times New Roman"/>
          <w:color w:val="auto"/>
          <w:szCs w:val="21"/>
          <w:lang w:eastAsia="zh-CN"/>
        </w:rPr>
      </w:pPr>
      <w:r w:rsidRPr="00666DAD">
        <w:rPr>
          <w:rFonts w:ascii="微软雅黑" w:eastAsia="微软雅黑" w:hAnsi="微软雅黑" w:cs="Times New Roman" w:hint="eastAsia"/>
          <w:color w:val="auto"/>
          <w:szCs w:val="21"/>
          <w:lang w:eastAsia="zh-CN"/>
        </w:rPr>
        <w:t>联系电话：021-34204833</w:t>
      </w:r>
      <w:r w:rsidR="00666DAD" w:rsidRPr="00666DAD">
        <w:rPr>
          <w:rFonts w:ascii="微软雅黑" w:eastAsia="微软雅黑" w:hAnsi="微软雅黑" w:cs="Times New Roman" w:hint="eastAsia"/>
          <w:color w:val="auto"/>
          <w:szCs w:val="21"/>
          <w:lang w:eastAsia="zh-CN"/>
        </w:rPr>
        <w:t>；</w:t>
      </w:r>
      <w:r w:rsidRPr="00666DAD">
        <w:rPr>
          <w:rFonts w:ascii="微软雅黑" w:eastAsia="微软雅黑" w:hAnsi="微软雅黑" w:cs="Times New Roman" w:hint="eastAsia"/>
          <w:color w:val="auto"/>
          <w:szCs w:val="21"/>
          <w:lang w:eastAsia="zh-CN"/>
        </w:rPr>
        <w:t>电子邮箱：</w:t>
      </w:r>
      <w:hyperlink r:id="rId10" w:history="1">
        <w:r w:rsidRPr="00666DAD">
          <w:rPr>
            <w:rFonts w:ascii="微软雅黑" w:eastAsia="微软雅黑" w:hAnsi="微软雅黑" w:cs="Times New Roman"/>
            <w:color w:val="auto"/>
            <w:szCs w:val="21"/>
            <w:lang w:eastAsia="zh-CN"/>
          </w:rPr>
          <w:t>csmge2015@163.com</w:t>
        </w:r>
      </w:hyperlink>
    </w:p>
    <w:sectPr w:rsidR="00701B8C" w:rsidRPr="00666DAD" w:rsidSect="00DB3948">
      <w:headerReference w:type="even" r:id="rId11"/>
      <w:headerReference w:type="default" r:id="rId12"/>
      <w:footerReference w:type="default" r:id="rId13"/>
      <w:pgSz w:w="11906" w:h="16838"/>
      <w:pgMar w:top="1724" w:right="1531" w:bottom="1418" w:left="1531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DAB" w:rsidRDefault="001B0DAB">
      <w:r>
        <w:separator/>
      </w:r>
    </w:p>
  </w:endnote>
  <w:endnote w:type="continuationSeparator" w:id="0">
    <w:p w:rsidR="001B0DAB" w:rsidRDefault="001B0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47 Condensed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F28" w:rsidRDefault="00985325">
    <w:pPr>
      <w:pStyle w:val="ac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12808F22" wp14:editId="68FFD83A">
              <wp:simplePos x="0" y="0"/>
              <wp:positionH relativeFrom="page">
                <wp:posOffset>6350</wp:posOffset>
              </wp:positionH>
              <wp:positionV relativeFrom="page">
                <wp:posOffset>10142855</wp:posOffset>
              </wp:positionV>
              <wp:extent cx="7546340" cy="190500"/>
              <wp:effectExtent l="0" t="0" r="16510" b="0"/>
              <wp:wrapNone/>
              <wp:docPr id="1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6340" cy="190500"/>
                        <a:chOff x="0" y="0"/>
                        <a:chExt cx="12255" cy="300"/>
                      </a:xfrm>
                    </wpg:grpSpPr>
                    <wps:wsp>
                      <wps:cNvPr id="2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10803" y="12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F28" w:rsidRDefault="005F56AF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 w:rsidR="00AE4F28"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3C1303" w:rsidRPr="003C1303">
                              <w:rPr>
                                <w:noProof/>
                                <w:color w:val="8C8C8C"/>
                                <w:lang w:val="zh-CN"/>
                              </w:rPr>
                              <w:t>2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3" name="Group 5"/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12255" cy="230"/>
                          <a:chOff x="0" y="0"/>
                          <a:chExt cx="12255" cy="230"/>
                        </a:xfrm>
                      </wpg:grpSpPr>
                      <wps:wsp>
                        <wps:cNvPr id="4" name="AutoShape 6"/>
                        <wps:cNvCnPr/>
                        <wps:spPr bwMode="auto">
                          <a:xfrm flipV="1">
                            <a:off x="0" y="0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7"/>
                        <wps:cNvCnPr/>
                        <wps:spPr bwMode="auto">
                          <a:xfrm rot="10800000">
                            <a:off x="1260" y="0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.5pt;margin-top:798.65pt;width:594.2pt;height:15pt;z-index:251656192;mso-position-horizontal-relative:page;mso-position-vertical-relative:page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10803;top:1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<v:textbox inset="0,0,0,0">
                  <w:txbxContent>
                    <w:p w:rsidR="00AE4F28" w:rsidRDefault="005F56AF">
                      <w:pPr>
                        <w:jc w:val="center"/>
                      </w:pPr>
                      <w:r>
                        <w:fldChar w:fldCharType="begin"/>
                      </w:r>
                      <w:r w:rsidR="00AE4F28"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3C1303" w:rsidRPr="003C1303">
                        <w:rPr>
                          <w:noProof/>
                          <w:color w:val="8C8C8C"/>
                          <w:lang w:val="zh-CN"/>
                        </w:rPr>
                        <w:t>2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v:group id="Group 5" o:spid="_x0000_s1028" style="position:absolute;width:12255;height:230;flip:x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SkLMwwAAANo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6" o:spid="_x0000_s1029" type="#_x0000_t34" style="position:absolute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RYyMIAAADaAAAADwAAAGRycy9kb3ducmV2LnhtbESPT4vCMBTE78J+h/AW9iJr6qKyVKOI&#10;IN2LB/+Bx2fzbIrNS2midv30RhA8DjPzG2Yya20lrtT40rGCfi8BQZw7XXKhYLddfv+C8AFZY+WY&#10;FPyTh9n0ozPBVLsbr+m6CYWIEPYpKjAh1KmUPjdk0fdcTRy9k2sshiibQuoGbxFuK/mTJCNpseS4&#10;YLCmhaH8vLlYBV2fyH0+PJism62Od73n3dxmSn19tvMxiEBteIdf7T+tYADPK/EG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RYyMIAAADaAAAADwAAAAAAAAAAAAAA&#10;AAChAgAAZHJzL2Rvd25yZXYueG1sUEsFBgAAAAAEAAQA+QAAAJADAAAAAA==&#10;" strokecolor="#a5a5a5"/>
                <v:shape id="AutoShape 7" o:spid="_x0000_s1030" type="#_x0000_t34" style="position:absolute;left:1260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gsqMIAAADaAAAADwAAAGRycy9kb3ducmV2LnhtbESPzarCMBSE9xd8h3AENxdNFa5INYpY&#10;FOEi+Ldxd2iObbU5KU3U+vZGEFwOM/MNM5k1phR3ql1hWUG/F4EgTq0uOFNwPCy7IxDOI2ssLZOC&#10;JzmYTVs/E4y1ffCO7nufiQBhF6OC3PsqltKlORl0PVsRB+9sa4M+yDqTusZHgJtSDqJoKA0WHBZy&#10;rGiRU3rd34yCzW51vJ7kLRk0xfz3gv/J6bJNlOq0m/kYhKfGf8Of9lor+IP3lXAD5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hgsqMIAAADaAAAADwAAAAAAAAAAAAAA&#10;AAChAgAAZHJzL2Rvd25yZXYueG1sUEsFBgAAAAAEAAQA+QAAAJADAAAAAA==&#10;" adj="20904" strokecolor="#a5a5a5"/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DAB" w:rsidRDefault="001B0DAB">
      <w:r>
        <w:separator/>
      </w:r>
    </w:p>
  </w:footnote>
  <w:footnote w:type="continuationSeparator" w:id="0">
    <w:p w:rsidR="001B0DAB" w:rsidRDefault="001B0D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F28" w:rsidRDefault="001B0DAB">
    <w:pPr>
      <w:pStyle w:val="aa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74245" o:spid="_x0000_s2049" type="#_x0000_t75" style="position:absolute;left:0;text-align:left;margin-left:0;margin-top:0;width:539.9pt;height:719.9pt;z-index:-251658240;mso-position-horizontal:center;mso-position-horizontal-relative:margin;mso-position-vertical:center;mso-position-vertical-relative:margin" o:allowincell="f">
          <v:imagedata r:id="rId1" o:title="new1(30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F28" w:rsidRDefault="001B0DAB" w:rsidP="004A3B84">
    <w:pPr>
      <w:pStyle w:val="aa"/>
      <w:pBdr>
        <w:bottom w:val="none" w:sz="0" w:space="0" w:color="auto"/>
      </w:pBd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74246" o:spid="_x0000_s2050" type="#_x0000_t75" style="position:absolute;left:0;text-align:left;margin-left:0;margin-top:0;width:539.9pt;height:719.9pt;z-index:-251657216;mso-position-horizontal:center;mso-position-horizontal-relative:margin;mso-position-vertical:center;mso-position-vertical-relative:margin" o:allowincell="f">
          <v:imagedata r:id="rId1" o:title="new1(30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D7173"/>
    <w:multiLevelType w:val="hybridMultilevel"/>
    <w:tmpl w:val="25441066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>
    <w:nsid w:val="2CF03B51"/>
    <w:multiLevelType w:val="hybridMultilevel"/>
    <w:tmpl w:val="E2B03FAE"/>
    <w:lvl w:ilvl="0" w:tplc="7B98D5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D3D4A1E"/>
    <w:multiLevelType w:val="hybridMultilevel"/>
    <w:tmpl w:val="DF72BED6"/>
    <w:lvl w:ilvl="0" w:tplc="B3C072B4">
      <w:start w:val="1"/>
      <w:numFmt w:val="japaneseCounting"/>
      <w:lvlText w:val="%1、"/>
      <w:lvlJc w:val="left"/>
      <w:pPr>
        <w:ind w:left="720" w:hanging="7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0F30B7D"/>
    <w:multiLevelType w:val="hybridMultilevel"/>
    <w:tmpl w:val="D40C8C0A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>
    <w:nsid w:val="31845789"/>
    <w:multiLevelType w:val="hybridMultilevel"/>
    <w:tmpl w:val="CEAE82D4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5">
    <w:nsid w:val="3B8B0B9D"/>
    <w:multiLevelType w:val="hybridMultilevel"/>
    <w:tmpl w:val="550ADA46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6">
    <w:nsid w:val="4F8976DF"/>
    <w:multiLevelType w:val="hybridMultilevel"/>
    <w:tmpl w:val="1CFC76C6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7">
    <w:nsid w:val="7D6A0CFA"/>
    <w:multiLevelType w:val="hybridMultilevel"/>
    <w:tmpl w:val="CD12EA18"/>
    <w:lvl w:ilvl="0" w:tplc="A008DC58">
      <w:start w:val="1"/>
      <w:numFmt w:val="decimal"/>
      <w:lvlText w:val="%1、"/>
      <w:lvlJc w:val="left"/>
      <w:pPr>
        <w:ind w:left="1335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7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0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56"/>
    <w:rsid w:val="00003DC4"/>
    <w:rsid w:val="00005E2C"/>
    <w:rsid w:val="000062ED"/>
    <w:rsid w:val="000103F7"/>
    <w:rsid w:val="00012D6E"/>
    <w:rsid w:val="00016588"/>
    <w:rsid w:val="00016F2F"/>
    <w:rsid w:val="000171E5"/>
    <w:rsid w:val="000204A3"/>
    <w:rsid w:val="000213C2"/>
    <w:rsid w:val="0002226E"/>
    <w:rsid w:val="000250EA"/>
    <w:rsid w:val="000375D6"/>
    <w:rsid w:val="00040705"/>
    <w:rsid w:val="00040A1B"/>
    <w:rsid w:val="0004125F"/>
    <w:rsid w:val="000435E5"/>
    <w:rsid w:val="00047CD4"/>
    <w:rsid w:val="000516F9"/>
    <w:rsid w:val="00053DF0"/>
    <w:rsid w:val="00060CE3"/>
    <w:rsid w:val="000748FA"/>
    <w:rsid w:val="00075538"/>
    <w:rsid w:val="00076E72"/>
    <w:rsid w:val="00082B29"/>
    <w:rsid w:val="000839C1"/>
    <w:rsid w:val="00083F35"/>
    <w:rsid w:val="00091E1F"/>
    <w:rsid w:val="000956CA"/>
    <w:rsid w:val="00096759"/>
    <w:rsid w:val="000A38E9"/>
    <w:rsid w:val="000A42D5"/>
    <w:rsid w:val="000A7419"/>
    <w:rsid w:val="000B42DB"/>
    <w:rsid w:val="000B4445"/>
    <w:rsid w:val="000B4497"/>
    <w:rsid w:val="000B63DA"/>
    <w:rsid w:val="000C20A7"/>
    <w:rsid w:val="000C491C"/>
    <w:rsid w:val="000D59DA"/>
    <w:rsid w:val="000E156D"/>
    <w:rsid w:val="000E183C"/>
    <w:rsid w:val="000E7EA3"/>
    <w:rsid w:val="000F3416"/>
    <w:rsid w:val="001122DE"/>
    <w:rsid w:val="00116404"/>
    <w:rsid w:val="001238E5"/>
    <w:rsid w:val="0012512E"/>
    <w:rsid w:val="00132F57"/>
    <w:rsid w:val="00134282"/>
    <w:rsid w:val="0014777C"/>
    <w:rsid w:val="001479A6"/>
    <w:rsid w:val="00147B1F"/>
    <w:rsid w:val="00170FA7"/>
    <w:rsid w:val="00171F45"/>
    <w:rsid w:val="00172A27"/>
    <w:rsid w:val="0017353C"/>
    <w:rsid w:val="00173EE9"/>
    <w:rsid w:val="0018182A"/>
    <w:rsid w:val="00181C1F"/>
    <w:rsid w:val="001826ED"/>
    <w:rsid w:val="00183CEC"/>
    <w:rsid w:val="00187DB5"/>
    <w:rsid w:val="001915F5"/>
    <w:rsid w:val="001926C1"/>
    <w:rsid w:val="001929D4"/>
    <w:rsid w:val="00193EFA"/>
    <w:rsid w:val="001A11C8"/>
    <w:rsid w:val="001A3202"/>
    <w:rsid w:val="001A600C"/>
    <w:rsid w:val="001A6476"/>
    <w:rsid w:val="001B0656"/>
    <w:rsid w:val="001B0DAB"/>
    <w:rsid w:val="001B7FDC"/>
    <w:rsid w:val="001C47A5"/>
    <w:rsid w:val="001C5978"/>
    <w:rsid w:val="001C6D68"/>
    <w:rsid w:val="001D7E1D"/>
    <w:rsid w:val="001E0564"/>
    <w:rsid w:val="001E07EE"/>
    <w:rsid w:val="001E1DA8"/>
    <w:rsid w:val="001E2831"/>
    <w:rsid w:val="001E47E6"/>
    <w:rsid w:val="001E766F"/>
    <w:rsid w:val="001F029E"/>
    <w:rsid w:val="001F1687"/>
    <w:rsid w:val="001F32CA"/>
    <w:rsid w:val="001F727F"/>
    <w:rsid w:val="001F7816"/>
    <w:rsid w:val="002023E4"/>
    <w:rsid w:val="002028F4"/>
    <w:rsid w:val="00203E96"/>
    <w:rsid w:val="00204045"/>
    <w:rsid w:val="002065DA"/>
    <w:rsid w:val="002138A4"/>
    <w:rsid w:val="0022085B"/>
    <w:rsid w:val="00222E86"/>
    <w:rsid w:val="002354A9"/>
    <w:rsid w:val="00244051"/>
    <w:rsid w:val="0024527A"/>
    <w:rsid w:val="00245393"/>
    <w:rsid w:val="002516BD"/>
    <w:rsid w:val="00252B8A"/>
    <w:rsid w:val="00255EB1"/>
    <w:rsid w:val="00262713"/>
    <w:rsid w:val="002637A7"/>
    <w:rsid w:val="0026663A"/>
    <w:rsid w:val="00274AD9"/>
    <w:rsid w:val="00277F66"/>
    <w:rsid w:val="00282942"/>
    <w:rsid w:val="002829EC"/>
    <w:rsid w:val="002847A1"/>
    <w:rsid w:val="00287B28"/>
    <w:rsid w:val="00293918"/>
    <w:rsid w:val="002959EB"/>
    <w:rsid w:val="00296A50"/>
    <w:rsid w:val="002A128B"/>
    <w:rsid w:val="002A36CE"/>
    <w:rsid w:val="002A395C"/>
    <w:rsid w:val="002A6899"/>
    <w:rsid w:val="002A792D"/>
    <w:rsid w:val="002B1E2D"/>
    <w:rsid w:val="002B1EBE"/>
    <w:rsid w:val="002B6B84"/>
    <w:rsid w:val="002C2627"/>
    <w:rsid w:val="002C7488"/>
    <w:rsid w:val="002D2C65"/>
    <w:rsid w:val="002E4489"/>
    <w:rsid w:val="002E5848"/>
    <w:rsid w:val="002F3205"/>
    <w:rsid w:val="002F5C6F"/>
    <w:rsid w:val="00301C75"/>
    <w:rsid w:val="00303B85"/>
    <w:rsid w:val="00310717"/>
    <w:rsid w:val="00313199"/>
    <w:rsid w:val="00320A07"/>
    <w:rsid w:val="00322416"/>
    <w:rsid w:val="00332FFF"/>
    <w:rsid w:val="00337200"/>
    <w:rsid w:val="003411BD"/>
    <w:rsid w:val="00345AC2"/>
    <w:rsid w:val="00347110"/>
    <w:rsid w:val="00350B7E"/>
    <w:rsid w:val="003552CB"/>
    <w:rsid w:val="0036010B"/>
    <w:rsid w:val="0036490F"/>
    <w:rsid w:val="00364A21"/>
    <w:rsid w:val="0036738B"/>
    <w:rsid w:val="00367449"/>
    <w:rsid w:val="00370C80"/>
    <w:rsid w:val="00376935"/>
    <w:rsid w:val="0038558A"/>
    <w:rsid w:val="00394FCE"/>
    <w:rsid w:val="003A15C0"/>
    <w:rsid w:val="003A44BB"/>
    <w:rsid w:val="003A4511"/>
    <w:rsid w:val="003A7450"/>
    <w:rsid w:val="003B12A2"/>
    <w:rsid w:val="003B3047"/>
    <w:rsid w:val="003C037D"/>
    <w:rsid w:val="003C1303"/>
    <w:rsid w:val="003C5E8C"/>
    <w:rsid w:val="003D589A"/>
    <w:rsid w:val="003E3E4E"/>
    <w:rsid w:val="003E6A54"/>
    <w:rsid w:val="003F1C08"/>
    <w:rsid w:val="003F4AFF"/>
    <w:rsid w:val="004019D9"/>
    <w:rsid w:val="004025D5"/>
    <w:rsid w:val="00403296"/>
    <w:rsid w:val="00404BF8"/>
    <w:rsid w:val="00406797"/>
    <w:rsid w:val="00410F8B"/>
    <w:rsid w:val="00413EDE"/>
    <w:rsid w:val="00414066"/>
    <w:rsid w:val="0042026B"/>
    <w:rsid w:val="00421A40"/>
    <w:rsid w:val="0042643F"/>
    <w:rsid w:val="00426B4F"/>
    <w:rsid w:val="00431626"/>
    <w:rsid w:val="00436BEF"/>
    <w:rsid w:val="004426B6"/>
    <w:rsid w:val="00456A8D"/>
    <w:rsid w:val="00462282"/>
    <w:rsid w:val="00477211"/>
    <w:rsid w:val="00486EED"/>
    <w:rsid w:val="00490E1F"/>
    <w:rsid w:val="00491472"/>
    <w:rsid w:val="004930DC"/>
    <w:rsid w:val="00495141"/>
    <w:rsid w:val="0049769C"/>
    <w:rsid w:val="004976D7"/>
    <w:rsid w:val="004A3B84"/>
    <w:rsid w:val="004A3FD6"/>
    <w:rsid w:val="004A407D"/>
    <w:rsid w:val="004C05D1"/>
    <w:rsid w:val="004C0EE6"/>
    <w:rsid w:val="004C2EB5"/>
    <w:rsid w:val="004C30BC"/>
    <w:rsid w:val="004C7EDF"/>
    <w:rsid w:val="004E1062"/>
    <w:rsid w:val="004E2ED8"/>
    <w:rsid w:val="004F041F"/>
    <w:rsid w:val="004F0567"/>
    <w:rsid w:val="004F09AF"/>
    <w:rsid w:val="004F0EF4"/>
    <w:rsid w:val="00501B2C"/>
    <w:rsid w:val="00506C6D"/>
    <w:rsid w:val="00507974"/>
    <w:rsid w:val="00521D17"/>
    <w:rsid w:val="0052326B"/>
    <w:rsid w:val="0052513F"/>
    <w:rsid w:val="005252D5"/>
    <w:rsid w:val="005269FF"/>
    <w:rsid w:val="00526D0F"/>
    <w:rsid w:val="00527FA2"/>
    <w:rsid w:val="005317BF"/>
    <w:rsid w:val="00535607"/>
    <w:rsid w:val="0053700A"/>
    <w:rsid w:val="00541250"/>
    <w:rsid w:val="00542980"/>
    <w:rsid w:val="00542E5B"/>
    <w:rsid w:val="00546456"/>
    <w:rsid w:val="00547C88"/>
    <w:rsid w:val="00550DFA"/>
    <w:rsid w:val="00550FB2"/>
    <w:rsid w:val="00551F0F"/>
    <w:rsid w:val="0055422F"/>
    <w:rsid w:val="005565A4"/>
    <w:rsid w:val="00560FED"/>
    <w:rsid w:val="005634C0"/>
    <w:rsid w:val="00571909"/>
    <w:rsid w:val="00573E45"/>
    <w:rsid w:val="005754C9"/>
    <w:rsid w:val="00581D43"/>
    <w:rsid w:val="00585256"/>
    <w:rsid w:val="00585821"/>
    <w:rsid w:val="00586989"/>
    <w:rsid w:val="0059427F"/>
    <w:rsid w:val="005A061F"/>
    <w:rsid w:val="005A5D71"/>
    <w:rsid w:val="005B108D"/>
    <w:rsid w:val="005B1289"/>
    <w:rsid w:val="005B18EE"/>
    <w:rsid w:val="005B25AE"/>
    <w:rsid w:val="005B3C0F"/>
    <w:rsid w:val="005B7964"/>
    <w:rsid w:val="005C0AC4"/>
    <w:rsid w:val="005C5DAA"/>
    <w:rsid w:val="005C667F"/>
    <w:rsid w:val="005D3B29"/>
    <w:rsid w:val="005D4036"/>
    <w:rsid w:val="005D632A"/>
    <w:rsid w:val="005E164E"/>
    <w:rsid w:val="005E3415"/>
    <w:rsid w:val="005E66B2"/>
    <w:rsid w:val="005E6E92"/>
    <w:rsid w:val="005E7A19"/>
    <w:rsid w:val="005F019A"/>
    <w:rsid w:val="005F2213"/>
    <w:rsid w:val="005F3B55"/>
    <w:rsid w:val="005F56AF"/>
    <w:rsid w:val="005F6789"/>
    <w:rsid w:val="00603947"/>
    <w:rsid w:val="00604963"/>
    <w:rsid w:val="00606108"/>
    <w:rsid w:val="006069A8"/>
    <w:rsid w:val="00611DB0"/>
    <w:rsid w:val="00612460"/>
    <w:rsid w:val="00617F93"/>
    <w:rsid w:val="006217D2"/>
    <w:rsid w:val="00625F15"/>
    <w:rsid w:val="0063239C"/>
    <w:rsid w:val="00634A69"/>
    <w:rsid w:val="00635D92"/>
    <w:rsid w:val="00643954"/>
    <w:rsid w:val="00644774"/>
    <w:rsid w:val="006453C4"/>
    <w:rsid w:val="006474DC"/>
    <w:rsid w:val="0065765B"/>
    <w:rsid w:val="006578CF"/>
    <w:rsid w:val="00657C22"/>
    <w:rsid w:val="0066112D"/>
    <w:rsid w:val="00663DC8"/>
    <w:rsid w:val="006656D3"/>
    <w:rsid w:val="00666DAD"/>
    <w:rsid w:val="00673B40"/>
    <w:rsid w:val="00676084"/>
    <w:rsid w:val="00680E40"/>
    <w:rsid w:val="00681CE5"/>
    <w:rsid w:val="006829D9"/>
    <w:rsid w:val="006877F1"/>
    <w:rsid w:val="00691BD6"/>
    <w:rsid w:val="00691EB4"/>
    <w:rsid w:val="00692B6D"/>
    <w:rsid w:val="00697C1C"/>
    <w:rsid w:val="006A212E"/>
    <w:rsid w:val="006C5E13"/>
    <w:rsid w:val="006D0649"/>
    <w:rsid w:val="006D06BC"/>
    <w:rsid w:val="006E097B"/>
    <w:rsid w:val="006E10D1"/>
    <w:rsid w:val="006E1242"/>
    <w:rsid w:val="006E2718"/>
    <w:rsid w:val="006F1841"/>
    <w:rsid w:val="006F33F5"/>
    <w:rsid w:val="006F5079"/>
    <w:rsid w:val="00701B8C"/>
    <w:rsid w:val="00703551"/>
    <w:rsid w:val="007054DB"/>
    <w:rsid w:val="00706783"/>
    <w:rsid w:val="00710039"/>
    <w:rsid w:val="00716246"/>
    <w:rsid w:val="0071656F"/>
    <w:rsid w:val="00722462"/>
    <w:rsid w:val="007253C4"/>
    <w:rsid w:val="0072580B"/>
    <w:rsid w:val="007274FE"/>
    <w:rsid w:val="00731506"/>
    <w:rsid w:val="007357E5"/>
    <w:rsid w:val="00735A90"/>
    <w:rsid w:val="007515FD"/>
    <w:rsid w:val="00753E48"/>
    <w:rsid w:val="00754052"/>
    <w:rsid w:val="00770097"/>
    <w:rsid w:val="007705F4"/>
    <w:rsid w:val="00773CDC"/>
    <w:rsid w:val="00777490"/>
    <w:rsid w:val="007807B0"/>
    <w:rsid w:val="00781A67"/>
    <w:rsid w:val="007865AA"/>
    <w:rsid w:val="00786893"/>
    <w:rsid w:val="0079299E"/>
    <w:rsid w:val="007948E8"/>
    <w:rsid w:val="00794BDB"/>
    <w:rsid w:val="00795CE1"/>
    <w:rsid w:val="007B10FE"/>
    <w:rsid w:val="007B6BE2"/>
    <w:rsid w:val="007C2EAF"/>
    <w:rsid w:val="007C33A3"/>
    <w:rsid w:val="007C57A4"/>
    <w:rsid w:val="007D6597"/>
    <w:rsid w:val="007D70C7"/>
    <w:rsid w:val="007E32B2"/>
    <w:rsid w:val="007F23B3"/>
    <w:rsid w:val="008047DE"/>
    <w:rsid w:val="00810339"/>
    <w:rsid w:val="00815708"/>
    <w:rsid w:val="00822DE5"/>
    <w:rsid w:val="008309DD"/>
    <w:rsid w:val="00830DBB"/>
    <w:rsid w:val="0084413D"/>
    <w:rsid w:val="008463D2"/>
    <w:rsid w:val="00865CBF"/>
    <w:rsid w:val="00867DC7"/>
    <w:rsid w:val="00877130"/>
    <w:rsid w:val="00880F47"/>
    <w:rsid w:val="00890836"/>
    <w:rsid w:val="00895BC5"/>
    <w:rsid w:val="008B2C7B"/>
    <w:rsid w:val="008B4C5C"/>
    <w:rsid w:val="008C3803"/>
    <w:rsid w:val="008C6DB8"/>
    <w:rsid w:val="008E2524"/>
    <w:rsid w:val="008E2DFF"/>
    <w:rsid w:val="008E68FC"/>
    <w:rsid w:val="008E7181"/>
    <w:rsid w:val="008E7A07"/>
    <w:rsid w:val="008F1413"/>
    <w:rsid w:val="008F3F9E"/>
    <w:rsid w:val="0090037B"/>
    <w:rsid w:val="00901022"/>
    <w:rsid w:val="00901E8D"/>
    <w:rsid w:val="009144AC"/>
    <w:rsid w:val="009178F4"/>
    <w:rsid w:val="0092785F"/>
    <w:rsid w:val="009344CA"/>
    <w:rsid w:val="00934A97"/>
    <w:rsid w:val="00936595"/>
    <w:rsid w:val="0094507C"/>
    <w:rsid w:val="00950BEF"/>
    <w:rsid w:val="0095492E"/>
    <w:rsid w:val="00956AB9"/>
    <w:rsid w:val="00965F9A"/>
    <w:rsid w:val="00972670"/>
    <w:rsid w:val="00980267"/>
    <w:rsid w:val="00980692"/>
    <w:rsid w:val="00980830"/>
    <w:rsid w:val="00981905"/>
    <w:rsid w:val="0098228B"/>
    <w:rsid w:val="00985325"/>
    <w:rsid w:val="009938A1"/>
    <w:rsid w:val="00994E84"/>
    <w:rsid w:val="009A00B5"/>
    <w:rsid w:val="009C0EDB"/>
    <w:rsid w:val="009C197D"/>
    <w:rsid w:val="009C1F09"/>
    <w:rsid w:val="009C1FF4"/>
    <w:rsid w:val="009C2061"/>
    <w:rsid w:val="009C2DE2"/>
    <w:rsid w:val="009C407A"/>
    <w:rsid w:val="009C7732"/>
    <w:rsid w:val="009D4AC1"/>
    <w:rsid w:val="009E00D4"/>
    <w:rsid w:val="009E4BF4"/>
    <w:rsid w:val="009F5ED6"/>
    <w:rsid w:val="00A017CD"/>
    <w:rsid w:val="00A0527B"/>
    <w:rsid w:val="00A113CD"/>
    <w:rsid w:val="00A13941"/>
    <w:rsid w:val="00A40C38"/>
    <w:rsid w:val="00A439B6"/>
    <w:rsid w:val="00A51D5E"/>
    <w:rsid w:val="00A52E7B"/>
    <w:rsid w:val="00A5409F"/>
    <w:rsid w:val="00A554C1"/>
    <w:rsid w:val="00A559CE"/>
    <w:rsid w:val="00A573F2"/>
    <w:rsid w:val="00A633A1"/>
    <w:rsid w:val="00A67BA5"/>
    <w:rsid w:val="00A74D68"/>
    <w:rsid w:val="00A75A0A"/>
    <w:rsid w:val="00A815E4"/>
    <w:rsid w:val="00A85DDD"/>
    <w:rsid w:val="00A8779D"/>
    <w:rsid w:val="00A8780E"/>
    <w:rsid w:val="00A87AAA"/>
    <w:rsid w:val="00A97C9C"/>
    <w:rsid w:val="00AA3AF6"/>
    <w:rsid w:val="00AA3E77"/>
    <w:rsid w:val="00AA471D"/>
    <w:rsid w:val="00AB0E7B"/>
    <w:rsid w:val="00AB11DA"/>
    <w:rsid w:val="00AB355F"/>
    <w:rsid w:val="00AB4D64"/>
    <w:rsid w:val="00AB5B6C"/>
    <w:rsid w:val="00AB7FA1"/>
    <w:rsid w:val="00AC0EBF"/>
    <w:rsid w:val="00AC4E9C"/>
    <w:rsid w:val="00AD773A"/>
    <w:rsid w:val="00AE143A"/>
    <w:rsid w:val="00AE4F28"/>
    <w:rsid w:val="00AE62D0"/>
    <w:rsid w:val="00AE62D4"/>
    <w:rsid w:val="00AE63AC"/>
    <w:rsid w:val="00AF0479"/>
    <w:rsid w:val="00AF0A9A"/>
    <w:rsid w:val="00AF6EE9"/>
    <w:rsid w:val="00B021F1"/>
    <w:rsid w:val="00B11379"/>
    <w:rsid w:val="00B1298A"/>
    <w:rsid w:val="00B1648A"/>
    <w:rsid w:val="00B20BBF"/>
    <w:rsid w:val="00B21D81"/>
    <w:rsid w:val="00B2314F"/>
    <w:rsid w:val="00B23AE7"/>
    <w:rsid w:val="00B2664E"/>
    <w:rsid w:val="00B302AA"/>
    <w:rsid w:val="00B3455F"/>
    <w:rsid w:val="00B34B28"/>
    <w:rsid w:val="00B36F13"/>
    <w:rsid w:val="00B4317B"/>
    <w:rsid w:val="00B43CEA"/>
    <w:rsid w:val="00B46C93"/>
    <w:rsid w:val="00B47B6D"/>
    <w:rsid w:val="00B5065E"/>
    <w:rsid w:val="00B525C6"/>
    <w:rsid w:val="00B527F1"/>
    <w:rsid w:val="00B544A3"/>
    <w:rsid w:val="00B609F0"/>
    <w:rsid w:val="00B615A7"/>
    <w:rsid w:val="00B64731"/>
    <w:rsid w:val="00B759D9"/>
    <w:rsid w:val="00B83570"/>
    <w:rsid w:val="00B83898"/>
    <w:rsid w:val="00B8568E"/>
    <w:rsid w:val="00B87A23"/>
    <w:rsid w:val="00B87B40"/>
    <w:rsid w:val="00B87FB2"/>
    <w:rsid w:val="00B948F2"/>
    <w:rsid w:val="00B966EA"/>
    <w:rsid w:val="00BA69C0"/>
    <w:rsid w:val="00BB1D8F"/>
    <w:rsid w:val="00BB2AEF"/>
    <w:rsid w:val="00BB6103"/>
    <w:rsid w:val="00BC351F"/>
    <w:rsid w:val="00BC6435"/>
    <w:rsid w:val="00BD34D3"/>
    <w:rsid w:val="00BD484E"/>
    <w:rsid w:val="00BD58C2"/>
    <w:rsid w:val="00BE59DF"/>
    <w:rsid w:val="00BE6A07"/>
    <w:rsid w:val="00BF203F"/>
    <w:rsid w:val="00C0247A"/>
    <w:rsid w:val="00C0342A"/>
    <w:rsid w:val="00C0366B"/>
    <w:rsid w:val="00C1445E"/>
    <w:rsid w:val="00C21010"/>
    <w:rsid w:val="00C22FA5"/>
    <w:rsid w:val="00C24ED5"/>
    <w:rsid w:val="00C2569D"/>
    <w:rsid w:val="00C25DF2"/>
    <w:rsid w:val="00C27192"/>
    <w:rsid w:val="00C31162"/>
    <w:rsid w:val="00C31359"/>
    <w:rsid w:val="00C355E9"/>
    <w:rsid w:val="00C35E57"/>
    <w:rsid w:val="00C40E77"/>
    <w:rsid w:val="00C42BA0"/>
    <w:rsid w:val="00C42CA4"/>
    <w:rsid w:val="00C465CF"/>
    <w:rsid w:val="00C479B5"/>
    <w:rsid w:val="00C5776E"/>
    <w:rsid w:val="00C61508"/>
    <w:rsid w:val="00C62EF9"/>
    <w:rsid w:val="00C664A0"/>
    <w:rsid w:val="00C67FE3"/>
    <w:rsid w:val="00C91380"/>
    <w:rsid w:val="00C91EC7"/>
    <w:rsid w:val="00C92155"/>
    <w:rsid w:val="00C96561"/>
    <w:rsid w:val="00C96A40"/>
    <w:rsid w:val="00CA1A6A"/>
    <w:rsid w:val="00CA7C42"/>
    <w:rsid w:val="00CA7FAC"/>
    <w:rsid w:val="00CB02D2"/>
    <w:rsid w:val="00CB2658"/>
    <w:rsid w:val="00CB505B"/>
    <w:rsid w:val="00CD3341"/>
    <w:rsid w:val="00CD6C0B"/>
    <w:rsid w:val="00CF2A8D"/>
    <w:rsid w:val="00CF2B1E"/>
    <w:rsid w:val="00D02C9C"/>
    <w:rsid w:val="00D03AC9"/>
    <w:rsid w:val="00D12853"/>
    <w:rsid w:val="00D16BC7"/>
    <w:rsid w:val="00D23C4B"/>
    <w:rsid w:val="00D27617"/>
    <w:rsid w:val="00D30ED7"/>
    <w:rsid w:val="00D32F61"/>
    <w:rsid w:val="00D33BD3"/>
    <w:rsid w:val="00D35B99"/>
    <w:rsid w:val="00D506F0"/>
    <w:rsid w:val="00D52270"/>
    <w:rsid w:val="00D53D20"/>
    <w:rsid w:val="00D55A95"/>
    <w:rsid w:val="00D6127B"/>
    <w:rsid w:val="00D630FC"/>
    <w:rsid w:val="00D64EA8"/>
    <w:rsid w:val="00D76DF5"/>
    <w:rsid w:val="00D77872"/>
    <w:rsid w:val="00D866F7"/>
    <w:rsid w:val="00D91BE1"/>
    <w:rsid w:val="00D93069"/>
    <w:rsid w:val="00DB0149"/>
    <w:rsid w:val="00DB0BFE"/>
    <w:rsid w:val="00DB2442"/>
    <w:rsid w:val="00DB3948"/>
    <w:rsid w:val="00DC08C8"/>
    <w:rsid w:val="00DC1D2F"/>
    <w:rsid w:val="00DC2412"/>
    <w:rsid w:val="00DD10FB"/>
    <w:rsid w:val="00DF20CF"/>
    <w:rsid w:val="00E03DD5"/>
    <w:rsid w:val="00E06A62"/>
    <w:rsid w:val="00E07343"/>
    <w:rsid w:val="00E13906"/>
    <w:rsid w:val="00E230B1"/>
    <w:rsid w:val="00E27B0D"/>
    <w:rsid w:val="00E30A2B"/>
    <w:rsid w:val="00E30FCE"/>
    <w:rsid w:val="00E314FC"/>
    <w:rsid w:val="00E3338D"/>
    <w:rsid w:val="00E371B2"/>
    <w:rsid w:val="00E376BC"/>
    <w:rsid w:val="00E4128E"/>
    <w:rsid w:val="00E4248E"/>
    <w:rsid w:val="00E45FDF"/>
    <w:rsid w:val="00E50C26"/>
    <w:rsid w:val="00E536E9"/>
    <w:rsid w:val="00E56B48"/>
    <w:rsid w:val="00E60587"/>
    <w:rsid w:val="00E60647"/>
    <w:rsid w:val="00E637E3"/>
    <w:rsid w:val="00E732B9"/>
    <w:rsid w:val="00E7561F"/>
    <w:rsid w:val="00E81F30"/>
    <w:rsid w:val="00E86839"/>
    <w:rsid w:val="00E8760E"/>
    <w:rsid w:val="00E90E0B"/>
    <w:rsid w:val="00E91039"/>
    <w:rsid w:val="00E950C2"/>
    <w:rsid w:val="00E95E42"/>
    <w:rsid w:val="00EA372D"/>
    <w:rsid w:val="00EA3B8F"/>
    <w:rsid w:val="00EB2545"/>
    <w:rsid w:val="00EB2EAD"/>
    <w:rsid w:val="00EB31BF"/>
    <w:rsid w:val="00EB38CD"/>
    <w:rsid w:val="00EB5D8D"/>
    <w:rsid w:val="00EB65BF"/>
    <w:rsid w:val="00EB6EB5"/>
    <w:rsid w:val="00EC0B6A"/>
    <w:rsid w:val="00ED0C98"/>
    <w:rsid w:val="00ED1EA5"/>
    <w:rsid w:val="00ED736A"/>
    <w:rsid w:val="00ED7AEA"/>
    <w:rsid w:val="00EE4C23"/>
    <w:rsid w:val="00EE55ED"/>
    <w:rsid w:val="00EE6560"/>
    <w:rsid w:val="00EE7D08"/>
    <w:rsid w:val="00EF3802"/>
    <w:rsid w:val="00F03FE6"/>
    <w:rsid w:val="00F05651"/>
    <w:rsid w:val="00F05ECC"/>
    <w:rsid w:val="00F15022"/>
    <w:rsid w:val="00F21142"/>
    <w:rsid w:val="00F2223F"/>
    <w:rsid w:val="00F23EB2"/>
    <w:rsid w:val="00F253D3"/>
    <w:rsid w:val="00F30609"/>
    <w:rsid w:val="00F31EE4"/>
    <w:rsid w:val="00F32FE1"/>
    <w:rsid w:val="00F367CD"/>
    <w:rsid w:val="00F371DC"/>
    <w:rsid w:val="00F42CE9"/>
    <w:rsid w:val="00F42E13"/>
    <w:rsid w:val="00F4526B"/>
    <w:rsid w:val="00F47EF5"/>
    <w:rsid w:val="00F535BA"/>
    <w:rsid w:val="00F576BD"/>
    <w:rsid w:val="00F62609"/>
    <w:rsid w:val="00F72D0D"/>
    <w:rsid w:val="00F744AD"/>
    <w:rsid w:val="00F7669D"/>
    <w:rsid w:val="00F766A0"/>
    <w:rsid w:val="00F76826"/>
    <w:rsid w:val="00F81BB7"/>
    <w:rsid w:val="00F838BC"/>
    <w:rsid w:val="00F85648"/>
    <w:rsid w:val="00F86400"/>
    <w:rsid w:val="00F92E4E"/>
    <w:rsid w:val="00F956FA"/>
    <w:rsid w:val="00FA07A6"/>
    <w:rsid w:val="00FA32C1"/>
    <w:rsid w:val="00FA5C3F"/>
    <w:rsid w:val="00FA60F9"/>
    <w:rsid w:val="00FB338C"/>
    <w:rsid w:val="00FB4FEA"/>
    <w:rsid w:val="00FC036E"/>
    <w:rsid w:val="00FC1435"/>
    <w:rsid w:val="00FC2E0A"/>
    <w:rsid w:val="00FC3110"/>
    <w:rsid w:val="00FC4F54"/>
    <w:rsid w:val="00FD0B4E"/>
    <w:rsid w:val="00FD175A"/>
    <w:rsid w:val="00FD4A10"/>
    <w:rsid w:val="00FD74D6"/>
    <w:rsid w:val="00FE00B6"/>
    <w:rsid w:val="00FE0958"/>
    <w:rsid w:val="00FE0E14"/>
    <w:rsid w:val="00FE1F50"/>
    <w:rsid w:val="00FE4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6A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5F56AF"/>
    <w:pPr>
      <w:keepNext/>
      <w:keepLines/>
      <w:spacing w:before="340" w:after="330" w:line="576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5F56AF"/>
    <w:pPr>
      <w:keepNext/>
      <w:spacing w:beforeLines="50"/>
      <w:outlineLvl w:val="1"/>
    </w:pPr>
    <w:rPr>
      <w:rFonts w:eastAsia="Times New Roman"/>
      <w:b/>
      <w:sz w:val="24"/>
      <w:szCs w:val="22"/>
      <w:lang w:eastAsia="ja-JP"/>
    </w:rPr>
  </w:style>
  <w:style w:type="paragraph" w:styleId="3">
    <w:name w:val="heading 3"/>
    <w:basedOn w:val="a"/>
    <w:next w:val="a"/>
    <w:link w:val="3Char"/>
    <w:qFormat/>
    <w:rsid w:val="005F56AF"/>
    <w:pPr>
      <w:keepNext/>
      <w:keepLines/>
      <w:tabs>
        <w:tab w:val="left" w:pos="720"/>
      </w:tabs>
      <w:spacing w:before="260" w:after="260" w:line="413" w:lineRule="auto"/>
      <w:outlineLvl w:val="2"/>
    </w:pPr>
    <w:rPr>
      <w:bCs/>
      <w:spacing w:val="-2"/>
      <w:sz w:val="24"/>
      <w:szCs w:val="32"/>
    </w:rPr>
  </w:style>
  <w:style w:type="paragraph" w:styleId="4">
    <w:name w:val="heading 4"/>
    <w:basedOn w:val="a"/>
    <w:next w:val="a"/>
    <w:link w:val="4Char"/>
    <w:qFormat/>
    <w:rsid w:val="005F56AF"/>
    <w:pPr>
      <w:keepNext/>
      <w:ind w:leftChars="400" w:left="400"/>
      <w:outlineLvl w:val="3"/>
    </w:pPr>
    <w:rPr>
      <w:rFonts w:eastAsia="MS Mincho"/>
      <w:b/>
      <w:bCs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rsid w:val="005F56AF"/>
  </w:style>
  <w:style w:type="character" w:customStyle="1" w:styleId="2Char0">
    <w:name w:val="正文文本缩进 2 Char"/>
    <w:link w:val="20"/>
    <w:rsid w:val="005F56AF"/>
    <w:rPr>
      <w:spacing w:val="-2"/>
      <w:kern w:val="2"/>
      <w:sz w:val="24"/>
    </w:rPr>
  </w:style>
  <w:style w:type="character" w:customStyle="1" w:styleId="HTMLChar">
    <w:name w:val="HTML 预设格式 Char"/>
    <w:link w:val="HTML"/>
    <w:rsid w:val="005F56AF"/>
    <w:rPr>
      <w:rFonts w:ascii="宋体" w:hAnsi="宋体" w:cs="宋体"/>
      <w:sz w:val="24"/>
      <w:szCs w:val="24"/>
    </w:rPr>
  </w:style>
  <w:style w:type="character" w:styleId="a4">
    <w:name w:val="Strong"/>
    <w:uiPriority w:val="22"/>
    <w:qFormat/>
    <w:rsid w:val="005F56AF"/>
    <w:rPr>
      <w:b/>
      <w:bCs/>
    </w:rPr>
  </w:style>
  <w:style w:type="character" w:customStyle="1" w:styleId="Char">
    <w:name w:val="批注文字 Char"/>
    <w:link w:val="a5"/>
    <w:rsid w:val="005F56AF"/>
    <w:rPr>
      <w:kern w:val="2"/>
      <w:sz w:val="21"/>
      <w:szCs w:val="22"/>
    </w:rPr>
  </w:style>
  <w:style w:type="character" w:styleId="a6">
    <w:name w:val="annotation reference"/>
    <w:rsid w:val="005F56AF"/>
    <w:rPr>
      <w:sz w:val="18"/>
      <w:szCs w:val="18"/>
    </w:rPr>
  </w:style>
  <w:style w:type="character" w:customStyle="1" w:styleId="3Char">
    <w:name w:val="标题 3 Char"/>
    <w:link w:val="3"/>
    <w:rsid w:val="005F56AF"/>
    <w:rPr>
      <w:bCs/>
      <w:spacing w:val="-2"/>
      <w:kern w:val="2"/>
      <w:sz w:val="24"/>
      <w:szCs w:val="32"/>
    </w:rPr>
  </w:style>
  <w:style w:type="character" w:customStyle="1" w:styleId="1Char">
    <w:name w:val="标题 1 Char"/>
    <w:link w:val="1"/>
    <w:rsid w:val="005F56AF"/>
    <w:rPr>
      <w:rFonts w:ascii="Calibri" w:eastAsia="宋体" w:hAnsi="Calibri"/>
      <w:b/>
      <w:bCs/>
      <w:kern w:val="44"/>
      <w:sz w:val="44"/>
      <w:szCs w:val="44"/>
      <w:lang w:bidi="ar-SA"/>
    </w:rPr>
  </w:style>
  <w:style w:type="character" w:customStyle="1" w:styleId="Char0">
    <w:name w:val="批注主题 Char"/>
    <w:link w:val="a7"/>
    <w:rsid w:val="005F56AF"/>
    <w:rPr>
      <w:b/>
      <w:bCs/>
      <w:kern w:val="2"/>
      <w:sz w:val="21"/>
      <w:szCs w:val="22"/>
    </w:rPr>
  </w:style>
  <w:style w:type="character" w:styleId="a8">
    <w:name w:val="Hyperlink"/>
    <w:rsid w:val="005F56AF"/>
    <w:rPr>
      <w:color w:val="0000FF"/>
      <w:u w:val="single"/>
    </w:rPr>
  </w:style>
  <w:style w:type="character" w:customStyle="1" w:styleId="2Char1">
    <w:name w:val="正文文本缩进 2 Char1"/>
    <w:rsid w:val="005F56AF"/>
    <w:rPr>
      <w:kern w:val="2"/>
      <w:sz w:val="21"/>
      <w:szCs w:val="24"/>
    </w:rPr>
  </w:style>
  <w:style w:type="character" w:customStyle="1" w:styleId="Char1">
    <w:name w:val="日期 Char"/>
    <w:link w:val="a9"/>
    <w:rsid w:val="005F56AF"/>
    <w:rPr>
      <w:kern w:val="2"/>
      <w:sz w:val="21"/>
      <w:szCs w:val="24"/>
    </w:rPr>
  </w:style>
  <w:style w:type="character" w:customStyle="1" w:styleId="Char2">
    <w:name w:val="页眉 Char"/>
    <w:link w:val="aa"/>
    <w:rsid w:val="005F56AF"/>
    <w:rPr>
      <w:kern w:val="2"/>
      <w:sz w:val="18"/>
      <w:szCs w:val="18"/>
    </w:rPr>
  </w:style>
  <w:style w:type="character" w:customStyle="1" w:styleId="Char10">
    <w:name w:val="批注文字 Char1"/>
    <w:rsid w:val="005F56AF"/>
    <w:rPr>
      <w:kern w:val="2"/>
      <w:sz w:val="21"/>
      <w:szCs w:val="24"/>
    </w:rPr>
  </w:style>
  <w:style w:type="character" w:customStyle="1" w:styleId="2Char">
    <w:name w:val="标题 2 Char"/>
    <w:link w:val="2"/>
    <w:rsid w:val="005F56AF"/>
    <w:rPr>
      <w:rFonts w:eastAsia="Times New Roman"/>
      <w:b/>
      <w:kern w:val="2"/>
      <w:sz w:val="24"/>
      <w:szCs w:val="22"/>
      <w:lang w:eastAsia="ja-JP"/>
    </w:rPr>
  </w:style>
  <w:style w:type="character" w:customStyle="1" w:styleId="Char11">
    <w:name w:val="批注主题 Char1"/>
    <w:rsid w:val="005F56AF"/>
    <w:rPr>
      <w:b/>
      <w:bCs/>
      <w:kern w:val="2"/>
      <w:sz w:val="21"/>
      <w:szCs w:val="24"/>
    </w:rPr>
  </w:style>
  <w:style w:type="character" w:customStyle="1" w:styleId="Char3">
    <w:name w:val="文档结构图 Char"/>
    <w:link w:val="ab"/>
    <w:rsid w:val="005F56AF"/>
    <w:rPr>
      <w:rFonts w:eastAsia="MS Mincho"/>
      <w:kern w:val="2"/>
      <w:sz w:val="21"/>
      <w:szCs w:val="22"/>
      <w:shd w:val="clear" w:color="auto" w:fill="000080"/>
      <w:lang w:eastAsia="ja-JP"/>
    </w:rPr>
  </w:style>
  <w:style w:type="character" w:customStyle="1" w:styleId="4Char">
    <w:name w:val="标题 4 Char"/>
    <w:link w:val="4"/>
    <w:rsid w:val="005F56AF"/>
    <w:rPr>
      <w:rFonts w:eastAsia="MS Mincho"/>
      <w:b/>
      <w:bCs/>
      <w:kern w:val="2"/>
      <w:sz w:val="21"/>
      <w:szCs w:val="22"/>
      <w:lang w:eastAsia="ja-JP"/>
    </w:rPr>
  </w:style>
  <w:style w:type="character" w:customStyle="1" w:styleId="Char4">
    <w:name w:val="页脚 Char"/>
    <w:link w:val="ac"/>
    <w:rsid w:val="005F56AF"/>
    <w:rPr>
      <w:kern w:val="2"/>
      <w:sz w:val="18"/>
      <w:szCs w:val="18"/>
    </w:rPr>
  </w:style>
  <w:style w:type="character" w:customStyle="1" w:styleId="Char5">
    <w:name w:val="批注框文本 Char"/>
    <w:link w:val="ad"/>
    <w:rsid w:val="005F56AF"/>
    <w:rPr>
      <w:kern w:val="2"/>
      <w:sz w:val="18"/>
      <w:szCs w:val="18"/>
    </w:rPr>
  </w:style>
  <w:style w:type="character" w:customStyle="1" w:styleId="Char6">
    <w:name w:val="脚注文本 Char"/>
    <w:link w:val="ae"/>
    <w:rsid w:val="005F56AF"/>
    <w:rPr>
      <w:kern w:val="2"/>
      <w:sz w:val="18"/>
      <w:szCs w:val="18"/>
    </w:rPr>
  </w:style>
  <w:style w:type="character" w:customStyle="1" w:styleId="Char7">
    <w:name w:val="结束语 Char"/>
    <w:link w:val="af"/>
    <w:rsid w:val="005F56AF"/>
    <w:rPr>
      <w:rFonts w:eastAsia="宋体"/>
      <w:kern w:val="2"/>
      <w:sz w:val="24"/>
      <w:szCs w:val="24"/>
      <w:lang w:val="en-US" w:eastAsia="zh-CN" w:bidi="ar-SA"/>
    </w:rPr>
  </w:style>
  <w:style w:type="paragraph" w:styleId="ae">
    <w:name w:val="footnote text"/>
    <w:basedOn w:val="a"/>
    <w:link w:val="Char6"/>
    <w:rsid w:val="005F56AF"/>
    <w:pPr>
      <w:snapToGrid w:val="0"/>
      <w:jc w:val="left"/>
    </w:pPr>
    <w:rPr>
      <w:sz w:val="18"/>
      <w:szCs w:val="18"/>
    </w:rPr>
  </w:style>
  <w:style w:type="paragraph" w:styleId="ab">
    <w:name w:val="Document Map"/>
    <w:basedOn w:val="a"/>
    <w:link w:val="Char3"/>
    <w:rsid w:val="005F56AF"/>
    <w:pPr>
      <w:shd w:val="clear" w:color="auto" w:fill="000080"/>
    </w:pPr>
    <w:rPr>
      <w:rFonts w:eastAsia="MS Mincho"/>
      <w:szCs w:val="22"/>
      <w:shd w:val="clear" w:color="auto" w:fill="000080"/>
      <w:lang w:eastAsia="ja-JP"/>
    </w:rPr>
  </w:style>
  <w:style w:type="paragraph" w:styleId="a9">
    <w:name w:val="Date"/>
    <w:basedOn w:val="a"/>
    <w:next w:val="a"/>
    <w:link w:val="Char1"/>
    <w:rsid w:val="005F56AF"/>
    <w:pPr>
      <w:ind w:leftChars="2500" w:left="100"/>
    </w:pPr>
  </w:style>
  <w:style w:type="paragraph" w:styleId="af0">
    <w:name w:val="Normal (Web)"/>
    <w:basedOn w:val="a"/>
    <w:rsid w:val="005F56AF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lang w:eastAsia="ja-JP"/>
    </w:rPr>
  </w:style>
  <w:style w:type="paragraph" w:styleId="HTML">
    <w:name w:val="HTML Preformatted"/>
    <w:basedOn w:val="a"/>
    <w:link w:val="HTMLChar"/>
    <w:rsid w:val="005F56A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sz w:val="24"/>
    </w:rPr>
  </w:style>
  <w:style w:type="paragraph" w:styleId="20">
    <w:name w:val="Body Text Indent 2"/>
    <w:basedOn w:val="a"/>
    <w:link w:val="2Char0"/>
    <w:rsid w:val="005F56AF"/>
    <w:pPr>
      <w:spacing w:line="360" w:lineRule="auto"/>
      <w:ind w:firstLine="425"/>
    </w:pPr>
    <w:rPr>
      <w:spacing w:val="-2"/>
      <w:sz w:val="24"/>
    </w:rPr>
  </w:style>
  <w:style w:type="paragraph" w:styleId="a5">
    <w:name w:val="annotation text"/>
    <w:basedOn w:val="a"/>
    <w:link w:val="Char"/>
    <w:rsid w:val="005F56AF"/>
    <w:pPr>
      <w:jc w:val="left"/>
    </w:pPr>
    <w:rPr>
      <w:szCs w:val="22"/>
    </w:rPr>
  </w:style>
  <w:style w:type="paragraph" w:styleId="aa">
    <w:name w:val="header"/>
    <w:basedOn w:val="a"/>
    <w:link w:val="Char2"/>
    <w:rsid w:val="005F56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1">
    <w:name w:val="List"/>
    <w:basedOn w:val="a"/>
    <w:rsid w:val="005F56AF"/>
    <w:pPr>
      <w:widowControl/>
      <w:ind w:left="283" w:hanging="283"/>
      <w:jc w:val="left"/>
    </w:pPr>
    <w:rPr>
      <w:rFonts w:ascii="Arial" w:hAnsi="Arial"/>
      <w:kern w:val="0"/>
      <w:sz w:val="20"/>
      <w:lang w:val="nl-NL" w:eastAsia="en-US"/>
    </w:rPr>
  </w:style>
  <w:style w:type="paragraph" w:styleId="af">
    <w:name w:val="Closing"/>
    <w:basedOn w:val="a"/>
    <w:link w:val="Char7"/>
    <w:rsid w:val="005F56AF"/>
    <w:pPr>
      <w:ind w:leftChars="2100" w:left="100"/>
    </w:pPr>
    <w:rPr>
      <w:sz w:val="24"/>
    </w:rPr>
  </w:style>
  <w:style w:type="paragraph" w:styleId="a7">
    <w:name w:val="annotation subject"/>
    <w:basedOn w:val="a5"/>
    <w:next w:val="a5"/>
    <w:link w:val="Char0"/>
    <w:rsid w:val="005F56AF"/>
    <w:rPr>
      <w:b/>
      <w:bCs/>
    </w:rPr>
  </w:style>
  <w:style w:type="paragraph" w:styleId="ac">
    <w:name w:val="footer"/>
    <w:basedOn w:val="a"/>
    <w:link w:val="Char4"/>
    <w:rsid w:val="005F56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Balloon Text"/>
    <w:basedOn w:val="a"/>
    <w:link w:val="Char5"/>
    <w:rsid w:val="005F56AF"/>
    <w:rPr>
      <w:sz w:val="18"/>
      <w:szCs w:val="18"/>
    </w:rPr>
  </w:style>
  <w:style w:type="paragraph" w:customStyle="1" w:styleId="af2">
    <w:name w:val="リスト段落"/>
    <w:basedOn w:val="a"/>
    <w:rsid w:val="005F56AF"/>
    <w:pPr>
      <w:ind w:leftChars="400" w:left="840"/>
    </w:pPr>
    <w:rPr>
      <w:rFonts w:eastAsia="MS Mincho"/>
      <w:szCs w:val="22"/>
      <w:lang w:eastAsia="ja-JP"/>
    </w:rPr>
  </w:style>
  <w:style w:type="paragraph" w:customStyle="1" w:styleId="Pa0">
    <w:name w:val="Pa0"/>
    <w:basedOn w:val="Default"/>
    <w:next w:val="Default"/>
    <w:rsid w:val="005F56AF"/>
    <w:pPr>
      <w:spacing w:line="241" w:lineRule="atLeast"/>
    </w:pPr>
    <w:rPr>
      <w:rFonts w:cs="Times New Roman"/>
      <w:color w:val="auto"/>
    </w:rPr>
  </w:style>
  <w:style w:type="paragraph" w:customStyle="1" w:styleId="30">
    <w:name w:val="编号3"/>
    <w:basedOn w:val="a"/>
    <w:rsid w:val="005F56AF"/>
    <w:pPr>
      <w:widowControl/>
      <w:tabs>
        <w:tab w:val="left" w:pos="785"/>
      </w:tabs>
      <w:spacing w:line="288" w:lineRule="auto"/>
      <w:ind w:firstLine="425"/>
    </w:pPr>
    <w:rPr>
      <w:spacing w:val="-2"/>
      <w:szCs w:val="20"/>
    </w:rPr>
  </w:style>
  <w:style w:type="paragraph" w:styleId="af3">
    <w:name w:val="List Paragraph"/>
    <w:basedOn w:val="a"/>
    <w:uiPriority w:val="34"/>
    <w:qFormat/>
    <w:rsid w:val="005F56AF"/>
    <w:pPr>
      <w:ind w:leftChars="400" w:left="840"/>
    </w:pPr>
    <w:rPr>
      <w:rFonts w:eastAsia="MS Mincho"/>
      <w:szCs w:val="22"/>
      <w:lang w:eastAsia="ja-JP"/>
    </w:rPr>
  </w:style>
  <w:style w:type="paragraph" w:customStyle="1" w:styleId="Default">
    <w:name w:val="Default"/>
    <w:rsid w:val="005F56AF"/>
    <w:pPr>
      <w:autoSpaceDE w:val="0"/>
      <w:autoSpaceDN w:val="0"/>
      <w:adjustRightInd w:val="0"/>
    </w:pPr>
    <w:rPr>
      <w:rFonts w:ascii="Univers 47 CondensedLight" w:hAnsi="Univers 47 CondensedLight" w:cs="Univers 47 CondensedLight"/>
      <w:color w:val="000000"/>
      <w:sz w:val="24"/>
      <w:szCs w:val="24"/>
      <w:lang w:val="pt-PT" w:eastAsia="pt-PT"/>
    </w:rPr>
  </w:style>
  <w:style w:type="paragraph" w:customStyle="1" w:styleId="Style19">
    <w:name w:val="_Style 19"/>
    <w:basedOn w:val="a"/>
    <w:rsid w:val="005F56AF"/>
    <w:pPr>
      <w:widowControl/>
      <w:spacing w:after="160" w:line="240" w:lineRule="exact"/>
      <w:jc w:val="left"/>
    </w:pPr>
  </w:style>
  <w:style w:type="paragraph" w:customStyle="1" w:styleId="af4">
    <w:name w:val="変更箇所"/>
    <w:rsid w:val="005F56AF"/>
    <w:rPr>
      <w:rFonts w:eastAsia="MS Mincho"/>
      <w:kern w:val="2"/>
      <w:sz w:val="21"/>
      <w:szCs w:val="22"/>
      <w:lang w:eastAsia="ja-JP"/>
    </w:rPr>
  </w:style>
  <w:style w:type="paragraph" w:customStyle="1" w:styleId="Char8">
    <w:name w:val="Char"/>
    <w:basedOn w:val="a"/>
    <w:rsid w:val="00D93069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lang w:eastAsia="en-US"/>
    </w:rPr>
  </w:style>
  <w:style w:type="table" w:styleId="af5">
    <w:name w:val="Table Grid"/>
    <w:basedOn w:val="a1"/>
    <w:uiPriority w:val="59"/>
    <w:rsid w:val="00AE4F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rans">
    <w:name w:val="trans"/>
    <w:rsid w:val="004C0EE6"/>
  </w:style>
  <w:style w:type="paragraph" w:customStyle="1" w:styleId="a30">
    <w:name w:val="a3作者中文姓名"/>
    <w:basedOn w:val="a"/>
    <w:autoRedefine/>
    <w:rsid w:val="00C24ED5"/>
    <w:pPr>
      <w:spacing w:beforeLines="100" w:line="240" w:lineRule="exact"/>
      <w:ind w:firstLineChars="150" w:firstLine="360"/>
      <w:jc w:val="left"/>
    </w:pPr>
    <w:rPr>
      <w:rFonts w:ascii="黑体" w:eastAsia="黑体"/>
      <w:bCs/>
      <w:sz w:val="24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6A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5F56AF"/>
    <w:pPr>
      <w:keepNext/>
      <w:keepLines/>
      <w:spacing w:before="340" w:after="330" w:line="576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5F56AF"/>
    <w:pPr>
      <w:keepNext/>
      <w:spacing w:beforeLines="50"/>
      <w:outlineLvl w:val="1"/>
    </w:pPr>
    <w:rPr>
      <w:rFonts w:eastAsia="Times New Roman"/>
      <w:b/>
      <w:sz w:val="24"/>
      <w:szCs w:val="22"/>
      <w:lang w:eastAsia="ja-JP"/>
    </w:rPr>
  </w:style>
  <w:style w:type="paragraph" w:styleId="3">
    <w:name w:val="heading 3"/>
    <w:basedOn w:val="a"/>
    <w:next w:val="a"/>
    <w:link w:val="3Char"/>
    <w:qFormat/>
    <w:rsid w:val="005F56AF"/>
    <w:pPr>
      <w:keepNext/>
      <w:keepLines/>
      <w:tabs>
        <w:tab w:val="left" w:pos="720"/>
      </w:tabs>
      <w:spacing w:before="260" w:after="260" w:line="413" w:lineRule="auto"/>
      <w:outlineLvl w:val="2"/>
    </w:pPr>
    <w:rPr>
      <w:bCs/>
      <w:spacing w:val="-2"/>
      <w:sz w:val="24"/>
      <w:szCs w:val="32"/>
    </w:rPr>
  </w:style>
  <w:style w:type="paragraph" w:styleId="4">
    <w:name w:val="heading 4"/>
    <w:basedOn w:val="a"/>
    <w:next w:val="a"/>
    <w:link w:val="4Char"/>
    <w:qFormat/>
    <w:rsid w:val="005F56AF"/>
    <w:pPr>
      <w:keepNext/>
      <w:ind w:leftChars="400" w:left="400"/>
      <w:outlineLvl w:val="3"/>
    </w:pPr>
    <w:rPr>
      <w:rFonts w:eastAsia="MS Mincho"/>
      <w:b/>
      <w:bCs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rsid w:val="005F56AF"/>
  </w:style>
  <w:style w:type="character" w:customStyle="1" w:styleId="2Char0">
    <w:name w:val="正文文本缩进 2 Char"/>
    <w:link w:val="20"/>
    <w:rsid w:val="005F56AF"/>
    <w:rPr>
      <w:spacing w:val="-2"/>
      <w:kern w:val="2"/>
      <w:sz w:val="24"/>
    </w:rPr>
  </w:style>
  <w:style w:type="character" w:customStyle="1" w:styleId="HTMLChar">
    <w:name w:val="HTML 预设格式 Char"/>
    <w:link w:val="HTML"/>
    <w:rsid w:val="005F56AF"/>
    <w:rPr>
      <w:rFonts w:ascii="宋体" w:hAnsi="宋体" w:cs="宋体"/>
      <w:sz w:val="24"/>
      <w:szCs w:val="24"/>
    </w:rPr>
  </w:style>
  <w:style w:type="character" w:styleId="a4">
    <w:name w:val="Strong"/>
    <w:uiPriority w:val="22"/>
    <w:qFormat/>
    <w:rsid w:val="005F56AF"/>
    <w:rPr>
      <w:b/>
      <w:bCs/>
    </w:rPr>
  </w:style>
  <w:style w:type="character" w:customStyle="1" w:styleId="Char">
    <w:name w:val="批注文字 Char"/>
    <w:link w:val="a5"/>
    <w:rsid w:val="005F56AF"/>
    <w:rPr>
      <w:kern w:val="2"/>
      <w:sz w:val="21"/>
      <w:szCs w:val="22"/>
    </w:rPr>
  </w:style>
  <w:style w:type="character" w:styleId="a6">
    <w:name w:val="annotation reference"/>
    <w:rsid w:val="005F56AF"/>
    <w:rPr>
      <w:sz w:val="18"/>
      <w:szCs w:val="18"/>
    </w:rPr>
  </w:style>
  <w:style w:type="character" w:customStyle="1" w:styleId="3Char">
    <w:name w:val="标题 3 Char"/>
    <w:link w:val="3"/>
    <w:rsid w:val="005F56AF"/>
    <w:rPr>
      <w:bCs/>
      <w:spacing w:val="-2"/>
      <w:kern w:val="2"/>
      <w:sz w:val="24"/>
      <w:szCs w:val="32"/>
    </w:rPr>
  </w:style>
  <w:style w:type="character" w:customStyle="1" w:styleId="1Char">
    <w:name w:val="标题 1 Char"/>
    <w:link w:val="1"/>
    <w:rsid w:val="005F56AF"/>
    <w:rPr>
      <w:rFonts w:ascii="Calibri" w:eastAsia="宋体" w:hAnsi="Calibri"/>
      <w:b/>
      <w:bCs/>
      <w:kern w:val="44"/>
      <w:sz w:val="44"/>
      <w:szCs w:val="44"/>
      <w:lang w:bidi="ar-SA"/>
    </w:rPr>
  </w:style>
  <w:style w:type="character" w:customStyle="1" w:styleId="Char0">
    <w:name w:val="批注主题 Char"/>
    <w:link w:val="a7"/>
    <w:rsid w:val="005F56AF"/>
    <w:rPr>
      <w:b/>
      <w:bCs/>
      <w:kern w:val="2"/>
      <w:sz w:val="21"/>
      <w:szCs w:val="22"/>
    </w:rPr>
  </w:style>
  <w:style w:type="character" w:styleId="a8">
    <w:name w:val="Hyperlink"/>
    <w:rsid w:val="005F56AF"/>
    <w:rPr>
      <w:color w:val="0000FF"/>
      <w:u w:val="single"/>
    </w:rPr>
  </w:style>
  <w:style w:type="character" w:customStyle="1" w:styleId="2Char1">
    <w:name w:val="正文文本缩进 2 Char1"/>
    <w:rsid w:val="005F56AF"/>
    <w:rPr>
      <w:kern w:val="2"/>
      <w:sz w:val="21"/>
      <w:szCs w:val="24"/>
    </w:rPr>
  </w:style>
  <w:style w:type="character" w:customStyle="1" w:styleId="Char1">
    <w:name w:val="日期 Char"/>
    <w:link w:val="a9"/>
    <w:rsid w:val="005F56AF"/>
    <w:rPr>
      <w:kern w:val="2"/>
      <w:sz w:val="21"/>
      <w:szCs w:val="24"/>
    </w:rPr>
  </w:style>
  <w:style w:type="character" w:customStyle="1" w:styleId="Char2">
    <w:name w:val="页眉 Char"/>
    <w:link w:val="aa"/>
    <w:rsid w:val="005F56AF"/>
    <w:rPr>
      <w:kern w:val="2"/>
      <w:sz w:val="18"/>
      <w:szCs w:val="18"/>
    </w:rPr>
  </w:style>
  <w:style w:type="character" w:customStyle="1" w:styleId="Char10">
    <w:name w:val="批注文字 Char1"/>
    <w:rsid w:val="005F56AF"/>
    <w:rPr>
      <w:kern w:val="2"/>
      <w:sz w:val="21"/>
      <w:szCs w:val="24"/>
    </w:rPr>
  </w:style>
  <w:style w:type="character" w:customStyle="1" w:styleId="2Char">
    <w:name w:val="标题 2 Char"/>
    <w:link w:val="2"/>
    <w:rsid w:val="005F56AF"/>
    <w:rPr>
      <w:rFonts w:eastAsia="Times New Roman"/>
      <w:b/>
      <w:kern w:val="2"/>
      <w:sz w:val="24"/>
      <w:szCs w:val="22"/>
      <w:lang w:eastAsia="ja-JP"/>
    </w:rPr>
  </w:style>
  <w:style w:type="character" w:customStyle="1" w:styleId="Char11">
    <w:name w:val="批注主题 Char1"/>
    <w:rsid w:val="005F56AF"/>
    <w:rPr>
      <w:b/>
      <w:bCs/>
      <w:kern w:val="2"/>
      <w:sz w:val="21"/>
      <w:szCs w:val="24"/>
    </w:rPr>
  </w:style>
  <w:style w:type="character" w:customStyle="1" w:styleId="Char3">
    <w:name w:val="文档结构图 Char"/>
    <w:link w:val="ab"/>
    <w:rsid w:val="005F56AF"/>
    <w:rPr>
      <w:rFonts w:eastAsia="MS Mincho"/>
      <w:kern w:val="2"/>
      <w:sz w:val="21"/>
      <w:szCs w:val="22"/>
      <w:shd w:val="clear" w:color="auto" w:fill="000080"/>
      <w:lang w:eastAsia="ja-JP"/>
    </w:rPr>
  </w:style>
  <w:style w:type="character" w:customStyle="1" w:styleId="4Char">
    <w:name w:val="标题 4 Char"/>
    <w:link w:val="4"/>
    <w:rsid w:val="005F56AF"/>
    <w:rPr>
      <w:rFonts w:eastAsia="MS Mincho"/>
      <w:b/>
      <w:bCs/>
      <w:kern w:val="2"/>
      <w:sz w:val="21"/>
      <w:szCs w:val="22"/>
      <w:lang w:eastAsia="ja-JP"/>
    </w:rPr>
  </w:style>
  <w:style w:type="character" w:customStyle="1" w:styleId="Char4">
    <w:name w:val="页脚 Char"/>
    <w:link w:val="ac"/>
    <w:rsid w:val="005F56AF"/>
    <w:rPr>
      <w:kern w:val="2"/>
      <w:sz w:val="18"/>
      <w:szCs w:val="18"/>
    </w:rPr>
  </w:style>
  <w:style w:type="character" w:customStyle="1" w:styleId="Char5">
    <w:name w:val="批注框文本 Char"/>
    <w:link w:val="ad"/>
    <w:rsid w:val="005F56AF"/>
    <w:rPr>
      <w:kern w:val="2"/>
      <w:sz w:val="18"/>
      <w:szCs w:val="18"/>
    </w:rPr>
  </w:style>
  <w:style w:type="character" w:customStyle="1" w:styleId="Char6">
    <w:name w:val="脚注文本 Char"/>
    <w:link w:val="ae"/>
    <w:rsid w:val="005F56AF"/>
    <w:rPr>
      <w:kern w:val="2"/>
      <w:sz w:val="18"/>
      <w:szCs w:val="18"/>
    </w:rPr>
  </w:style>
  <w:style w:type="character" w:customStyle="1" w:styleId="Char7">
    <w:name w:val="结束语 Char"/>
    <w:link w:val="af"/>
    <w:rsid w:val="005F56AF"/>
    <w:rPr>
      <w:rFonts w:eastAsia="宋体"/>
      <w:kern w:val="2"/>
      <w:sz w:val="24"/>
      <w:szCs w:val="24"/>
      <w:lang w:val="en-US" w:eastAsia="zh-CN" w:bidi="ar-SA"/>
    </w:rPr>
  </w:style>
  <w:style w:type="paragraph" w:styleId="ae">
    <w:name w:val="footnote text"/>
    <w:basedOn w:val="a"/>
    <w:link w:val="Char6"/>
    <w:rsid w:val="005F56AF"/>
    <w:pPr>
      <w:snapToGrid w:val="0"/>
      <w:jc w:val="left"/>
    </w:pPr>
    <w:rPr>
      <w:sz w:val="18"/>
      <w:szCs w:val="18"/>
    </w:rPr>
  </w:style>
  <w:style w:type="paragraph" w:styleId="ab">
    <w:name w:val="Document Map"/>
    <w:basedOn w:val="a"/>
    <w:link w:val="Char3"/>
    <w:rsid w:val="005F56AF"/>
    <w:pPr>
      <w:shd w:val="clear" w:color="auto" w:fill="000080"/>
    </w:pPr>
    <w:rPr>
      <w:rFonts w:eastAsia="MS Mincho"/>
      <w:szCs w:val="22"/>
      <w:shd w:val="clear" w:color="auto" w:fill="000080"/>
      <w:lang w:eastAsia="ja-JP"/>
    </w:rPr>
  </w:style>
  <w:style w:type="paragraph" w:styleId="a9">
    <w:name w:val="Date"/>
    <w:basedOn w:val="a"/>
    <w:next w:val="a"/>
    <w:link w:val="Char1"/>
    <w:rsid w:val="005F56AF"/>
    <w:pPr>
      <w:ind w:leftChars="2500" w:left="100"/>
    </w:pPr>
  </w:style>
  <w:style w:type="paragraph" w:styleId="af0">
    <w:name w:val="Normal (Web)"/>
    <w:basedOn w:val="a"/>
    <w:rsid w:val="005F56AF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lang w:eastAsia="ja-JP"/>
    </w:rPr>
  </w:style>
  <w:style w:type="paragraph" w:styleId="HTML">
    <w:name w:val="HTML Preformatted"/>
    <w:basedOn w:val="a"/>
    <w:link w:val="HTMLChar"/>
    <w:rsid w:val="005F56A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sz w:val="24"/>
    </w:rPr>
  </w:style>
  <w:style w:type="paragraph" w:styleId="20">
    <w:name w:val="Body Text Indent 2"/>
    <w:basedOn w:val="a"/>
    <w:link w:val="2Char0"/>
    <w:rsid w:val="005F56AF"/>
    <w:pPr>
      <w:spacing w:line="360" w:lineRule="auto"/>
      <w:ind w:firstLine="425"/>
    </w:pPr>
    <w:rPr>
      <w:spacing w:val="-2"/>
      <w:sz w:val="24"/>
    </w:rPr>
  </w:style>
  <w:style w:type="paragraph" w:styleId="a5">
    <w:name w:val="annotation text"/>
    <w:basedOn w:val="a"/>
    <w:link w:val="Char"/>
    <w:rsid w:val="005F56AF"/>
    <w:pPr>
      <w:jc w:val="left"/>
    </w:pPr>
    <w:rPr>
      <w:szCs w:val="22"/>
    </w:rPr>
  </w:style>
  <w:style w:type="paragraph" w:styleId="aa">
    <w:name w:val="header"/>
    <w:basedOn w:val="a"/>
    <w:link w:val="Char2"/>
    <w:rsid w:val="005F56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1">
    <w:name w:val="List"/>
    <w:basedOn w:val="a"/>
    <w:rsid w:val="005F56AF"/>
    <w:pPr>
      <w:widowControl/>
      <w:ind w:left="283" w:hanging="283"/>
      <w:jc w:val="left"/>
    </w:pPr>
    <w:rPr>
      <w:rFonts w:ascii="Arial" w:hAnsi="Arial"/>
      <w:kern w:val="0"/>
      <w:sz w:val="20"/>
      <w:lang w:val="nl-NL" w:eastAsia="en-US"/>
    </w:rPr>
  </w:style>
  <w:style w:type="paragraph" w:styleId="af">
    <w:name w:val="Closing"/>
    <w:basedOn w:val="a"/>
    <w:link w:val="Char7"/>
    <w:rsid w:val="005F56AF"/>
    <w:pPr>
      <w:ind w:leftChars="2100" w:left="100"/>
    </w:pPr>
    <w:rPr>
      <w:sz w:val="24"/>
    </w:rPr>
  </w:style>
  <w:style w:type="paragraph" w:styleId="a7">
    <w:name w:val="annotation subject"/>
    <w:basedOn w:val="a5"/>
    <w:next w:val="a5"/>
    <w:link w:val="Char0"/>
    <w:rsid w:val="005F56AF"/>
    <w:rPr>
      <w:b/>
      <w:bCs/>
    </w:rPr>
  </w:style>
  <w:style w:type="paragraph" w:styleId="ac">
    <w:name w:val="footer"/>
    <w:basedOn w:val="a"/>
    <w:link w:val="Char4"/>
    <w:rsid w:val="005F56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Balloon Text"/>
    <w:basedOn w:val="a"/>
    <w:link w:val="Char5"/>
    <w:rsid w:val="005F56AF"/>
    <w:rPr>
      <w:sz w:val="18"/>
      <w:szCs w:val="18"/>
    </w:rPr>
  </w:style>
  <w:style w:type="paragraph" w:customStyle="1" w:styleId="af2">
    <w:name w:val="リスト段落"/>
    <w:basedOn w:val="a"/>
    <w:rsid w:val="005F56AF"/>
    <w:pPr>
      <w:ind w:leftChars="400" w:left="840"/>
    </w:pPr>
    <w:rPr>
      <w:rFonts w:eastAsia="MS Mincho"/>
      <w:szCs w:val="22"/>
      <w:lang w:eastAsia="ja-JP"/>
    </w:rPr>
  </w:style>
  <w:style w:type="paragraph" w:customStyle="1" w:styleId="Pa0">
    <w:name w:val="Pa0"/>
    <w:basedOn w:val="Default"/>
    <w:next w:val="Default"/>
    <w:rsid w:val="005F56AF"/>
    <w:pPr>
      <w:spacing w:line="241" w:lineRule="atLeast"/>
    </w:pPr>
    <w:rPr>
      <w:rFonts w:cs="Times New Roman"/>
      <w:color w:val="auto"/>
    </w:rPr>
  </w:style>
  <w:style w:type="paragraph" w:customStyle="1" w:styleId="30">
    <w:name w:val="编号3"/>
    <w:basedOn w:val="a"/>
    <w:rsid w:val="005F56AF"/>
    <w:pPr>
      <w:widowControl/>
      <w:tabs>
        <w:tab w:val="left" w:pos="785"/>
      </w:tabs>
      <w:spacing w:line="288" w:lineRule="auto"/>
      <w:ind w:firstLine="425"/>
    </w:pPr>
    <w:rPr>
      <w:spacing w:val="-2"/>
      <w:szCs w:val="20"/>
    </w:rPr>
  </w:style>
  <w:style w:type="paragraph" w:styleId="af3">
    <w:name w:val="List Paragraph"/>
    <w:basedOn w:val="a"/>
    <w:uiPriority w:val="34"/>
    <w:qFormat/>
    <w:rsid w:val="005F56AF"/>
    <w:pPr>
      <w:ind w:leftChars="400" w:left="840"/>
    </w:pPr>
    <w:rPr>
      <w:rFonts w:eastAsia="MS Mincho"/>
      <w:szCs w:val="22"/>
      <w:lang w:eastAsia="ja-JP"/>
    </w:rPr>
  </w:style>
  <w:style w:type="paragraph" w:customStyle="1" w:styleId="Default">
    <w:name w:val="Default"/>
    <w:rsid w:val="005F56AF"/>
    <w:pPr>
      <w:autoSpaceDE w:val="0"/>
      <w:autoSpaceDN w:val="0"/>
      <w:adjustRightInd w:val="0"/>
    </w:pPr>
    <w:rPr>
      <w:rFonts w:ascii="Univers 47 CondensedLight" w:hAnsi="Univers 47 CondensedLight" w:cs="Univers 47 CondensedLight"/>
      <w:color w:val="000000"/>
      <w:sz w:val="24"/>
      <w:szCs w:val="24"/>
      <w:lang w:val="pt-PT" w:eastAsia="pt-PT"/>
    </w:rPr>
  </w:style>
  <w:style w:type="paragraph" w:customStyle="1" w:styleId="Style19">
    <w:name w:val="_Style 19"/>
    <w:basedOn w:val="a"/>
    <w:rsid w:val="005F56AF"/>
    <w:pPr>
      <w:widowControl/>
      <w:spacing w:after="160" w:line="240" w:lineRule="exact"/>
      <w:jc w:val="left"/>
    </w:pPr>
  </w:style>
  <w:style w:type="paragraph" w:customStyle="1" w:styleId="af4">
    <w:name w:val="変更箇所"/>
    <w:rsid w:val="005F56AF"/>
    <w:rPr>
      <w:rFonts w:eastAsia="MS Mincho"/>
      <w:kern w:val="2"/>
      <w:sz w:val="21"/>
      <w:szCs w:val="22"/>
      <w:lang w:eastAsia="ja-JP"/>
    </w:rPr>
  </w:style>
  <w:style w:type="paragraph" w:customStyle="1" w:styleId="Char8">
    <w:name w:val="Char"/>
    <w:basedOn w:val="a"/>
    <w:rsid w:val="00D93069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lang w:eastAsia="en-US"/>
    </w:rPr>
  </w:style>
  <w:style w:type="table" w:styleId="af5">
    <w:name w:val="Table Grid"/>
    <w:basedOn w:val="a1"/>
    <w:uiPriority w:val="59"/>
    <w:rsid w:val="00AE4F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rans">
    <w:name w:val="trans"/>
    <w:rsid w:val="004C0EE6"/>
  </w:style>
  <w:style w:type="paragraph" w:customStyle="1" w:styleId="a30">
    <w:name w:val="a3作者中文姓名"/>
    <w:basedOn w:val="a"/>
    <w:autoRedefine/>
    <w:rsid w:val="00C24ED5"/>
    <w:pPr>
      <w:spacing w:beforeLines="100" w:line="240" w:lineRule="exact"/>
      <w:ind w:firstLineChars="150" w:firstLine="360"/>
      <w:jc w:val="left"/>
    </w:pPr>
    <w:rPr>
      <w:rFonts w:ascii="黑体" w:eastAsia="黑体"/>
      <w:bCs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67009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6970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3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18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1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206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186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109920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578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65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25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dcw.sjtu.edu.cn/payment/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smge2015@163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smge2015.sjtu.edu.cn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22303;&#21147;&#23398;&#21450;&#23721;&#22303;&#24037;&#31243;&#23398;&#20250;\&#23398;&#20250;&#20107;&#23452;\&#20013;&#25991;&#20844;&#20989;\2011&#24180;11&#26376;&#22987;&#23398;&#20250;&#31616;&#25253;\&#20013;&#22269;&#22303;&#26408;&#24037;&#31243;&#23398;&#20250;&#22303;&#21147;&#23398;&#21450;&#23721;&#22303;&#24037;&#31243;&#20998;&#20250;&#31616;&#25253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中国土木工程学会土力学及岩土工程分会简报</Template>
  <TotalTime>0</TotalTime>
  <Pages>1</Pages>
  <Words>135</Words>
  <Characters>776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Microsoft</Company>
  <LinksUpToDate>false</LinksUpToDate>
  <CharactersWithSpaces>910</CharactersWithSpaces>
  <SharedDoc>false</SharedDoc>
  <HLinks>
    <vt:vector size="6" baseType="variant">
      <vt:variant>
        <vt:i4>3145775</vt:i4>
      </vt:variant>
      <vt:variant>
        <vt:i4>0</vt:i4>
      </vt:variant>
      <vt:variant>
        <vt:i4>0</vt:i4>
      </vt:variant>
      <vt:variant>
        <vt:i4>5</vt:i4>
      </vt:variant>
      <vt:variant>
        <vt:lpwstr>http://www.issmge.org/en/resources/publications/18th-icsmge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yunke</cp:lastModifiedBy>
  <cp:revision>3</cp:revision>
  <cp:lastPrinted>2014-07-14T05:53:00Z</cp:lastPrinted>
  <dcterms:created xsi:type="dcterms:W3CDTF">2015-05-16T06:16:00Z</dcterms:created>
  <dcterms:modified xsi:type="dcterms:W3CDTF">2015-05-16T06:16:00Z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2052-8.1.0.3483</vt:lpwstr>
  </property>
</Properties>
</file>